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B81287" w14:textId="77777777" w:rsidR="00D21130" w:rsidRDefault="00D21130" w:rsidP="00D21130">
      <w:pPr>
        <w:rPr>
          <w:b/>
          <w:bCs/>
        </w:rPr>
      </w:pPr>
    </w:p>
    <w:p w14:paraId="6D79F4F5" w14:textId="3E3F1291" w:rsidR="00D21130" w:rsidRPr="003B67F1" w:rsidRDefault="00D21130" w:rsidP="00D21130">
      <w:pPr>
        <w:rPr>
          <w:b/>
          <w:bCs/>
        </w:rPr>
      </w:pPr>
      <w:r w:rsidRPr="003B67F1">
        <w:rPr>
          <w:b/>
          <w:bCs/>
        </w:rPr>
        <w:t xml:space="preserve">Job </w:t>
      </w:r>
      <w:r>
        <w:rPr>
          <w:b/>
          <w:bCs/>
        </w:rPr>
        <w:t>Description</w:t>
      </w:r>
    </w:p>
    <w:p w14:paraId="7AB75775" w14:textId="77777777" w:rsidR="00D21130" w:rsidRPr="003B67F1" w:rsidRDefault="00D21130" w:rsidP="00D21130">
      <w:r w:rsidRPr="003B67F1">
        <w:t xml:space="preserve">The Deputy Headteacher is expected to make a significant contribution to the core purpose of our school which is to ensure that all our </w:t>
      </w:r>
      <w:r>
        <w:t>young people</w:t>
      </w:r>
      <w:r w:rsidRPr="003B67F1">
        <w:t xml:space="preserve"> have a </w:t>
      </w:r>
      <w:r>
        <w:t xml:space="preserve">bespoke </w:t>
      </w:r>
      <w:r w:rsidRPr="003B67F1">
        <w:t xml:space="preserve">education experience and can achieve their </w:t>
      </w:r>
      <w:r>
        <w:t>full academic potential</w:t>
      </w:r>
      <w:r w:rsidRPr="003B67F1">
        <w:t xml:space="preserve">. The Deputy Headteacher, as part of the Senior Leadership Team (SLT), is expected to take a leading role in </w:t>
      </w:r>
      <w:r>
        <w:t>maintaining and developing the individual provision to support the needs of each young person. Ensuring</w:t>
      </w:r>
      <w:r w:rsidRPr="003B67F1">
        <w:t xml:space="preserve"> high standards</w:t>
      </w:r>
      <w:r>
        <w:t xml:space="preserve"> of pastoral and academic provision across the school </w:t>
      </w:r>
      <w:r w:rsidRPr="003B67F1">
        <w:t xml:space="preserve">and </w:t>
      </w:r>
      <w:r>
        <w:t>continuing to support the</w:t>
      </w:r>
      <w:r w:rsidRPr="003B67F1">
        <w:t xml:space="preserve"> positive</w:t>
      </w:r>
      <w:r>
        <w:t xml:space="preserve"> staff</w:t>
      </w:r>
      <w:r w:rsidRPr="003B67F1">
        <w:t xml:space="preserve"> team ethos within the school.</w:t>
      </w:r>
    </w:p>
    <w:p w14:paraId="66A31877" w14:textId="77777777" w:rsidR="00D21130" w:rsidRPr="003B67F1" w:rsidRDefault="00D21130" w:rsidP="00D21130"/>
    <w:p w14:paraId="19EE7BE7" w14:textId="77777777" w:rsidR="00D21130" w:rsidRPr="003B67F1" w:rsidRDefault="00D21130" w:rsidP="00D21130">
      <w:r w:rsidRPr="003B67F1">
        <w:t xml:space="preserve">The Deputy Headteacher will be responsible for </w:t>
      </w:r>
      <w:r>
        <w:t>running the school in the Headteachers absence ensuring excellent communication and care, maintaining the highest quality of provision across our school community.</w:t>
      </w:r>
    </w:p>
    <w:p w14:paraId="6D140B42" w14:textId="77777777" w:rsidR="00D21130" w:rsidRPr="003B67F1" w:rsidRDefault="00D21130" w:rsidP="00D21130"/>
    <w:p w14:paraId="3500C19D" w14:textId="77777777" w:rsidR="00D21130" w:rsidRPr="00AA2BB9" w:rsidRDefault="00D21130" w:rsidP="00D21130">
      <w:pPr>
        <w:rPr>
          <w:b/>
          <w:bCs/>
          <w:sz w:val="28"/>
          <w:szCs w:val="28"/>
        </w:rPr>
      </w:pPr>
      <w:r w:rsidRPr="00AA2BB9">
        <w:rPr>
          <w:b/>
          <w:bCs/>
          <w:sz w:val="28"/>
          <w:szCs w:val="28"/>
        </w:rPr>
        <w:t>Duties and Responsibilities</w:t>
      </w:r>
    </w:p>
    <w:p w14:paraId="79106764" w14:textId="77777777" w:rsidR="00D21130" w:rsidRPr="003B67F1" w:rsidRDefault="00D21130" w:rsidP="00D21130">
      <w:r w:rsidRPr="003B67F1">
        <w:rPr>
          <w:b/>
          <w:bCs/>
        </w:rPr>
        <w:t>Qualities and knowledge</w:t>
      </w:r>
    </w:p>
    <w:p w14:paraId="055B72D9" w14:textId="77777777" w:rsidR="00D21130" w:rsidRPr="003B67F1" w:rsidRDefault="00D21130" w:rsidP="00D21130">
      <w:pPr>
        <w:pStyle w:val="ListParagraph"/>
        <w:numPr>
          <w:ilvl w:val="0"/>
          <w:numId w:val="13"/>
        </w:numPr>
        <w:spacing w:after="160" w:line="259" w:lineRule="auto"/>
      </w:pPr>
      <w:r w:rsidRPr="003B67F1">
        <w:t>Support with the day-to-day management of the school</w:t>
      </w:r>
    </w:p>
    <w:p w14:paraId="2051AAB4" w14:textId="77777777" w:rsidR="00D21130" w:rsidRPr="003B67F1" w:rsidRDefault="00D21130" w:rsidP="00D21130">
      <w:pPr>
        <w:pStyle w:val="ListParagraph"/>
        <w:numPr>
          <w:ilvl w:val="0"/>
          <w:numId w:val="13"/>
        </w:numPr>
        <w:spacing w:after="160" w:line="259" w:lineRule="auto"/>
      </w:pPr>
      <w:r w:rsidRPr="003B67F1">
        <w:t>Communicate the school’s vision compellingly and support strategic leadership</w:t>
      </w:r>
    </w:p>
    <w:p w14:paraId="780E73E2" w14:textId="77777777" w:rsidR="00D21130" w:rsidRPr="003B67F1" w:rsidRDefault="00D21130" w:rsidP="00D21130">
      <w:pPr>
        <w:pStyle w:val="ListParagraph"/>
        <w:numPr>
          <w:ilvl w:val="0"/>
          <w:numId w:val="13"/>
        </w:numPr>
        <w:spacing w:after="160" w:line="259" w:lineRule="auto"/>
      </w:pPr>
      <w:r w:rsidRPr="003B67F1">
        <w:t>Lead by example, holding and articulating clear values</w:t>
      </w:r>
      <w:r>
        <w:t>, honour</w:t>
      </w:r>
      <w:r w:rsidRPr="003B67F1">
        <w:t xml:space="preserve"> and moral purpose, and focusing on </w:t>
      </w:r>
      <w:r>
        <w:t>prioritising young people</w:t>
      </w:r>
    </w:p>
    <w:p w14:paraId="5D80A3A7" w14:textId="77777777" w:rsidR="00D21130" w:rsidRDefault="00D21130" w:rsidP="00D21130">
      <w:pPr>
        <w:pStyle w:val="ListParagraph"/>
        <w:numPr>
          <w:ilvl w:val="0"/>
          <w:numId w:val="13"/>
        </w:numPr>
        <w:spacing w:after="160" w:line="259" w:lineRule="auto"/>
      </w:pPr>
      <w:r w:rsidRPr="003B67F1">
        <w:t>Build positive relationships with all members of the school community, showing positive attitudes to them</w:t>
      </w:r>
    </w:p>
    <w:p w14:paraId="2B1335EE" w14:textId="77777777" w:rsidR="00D21130" w:rsidRPr="003B67F1" w:rsidRDefault="00D21130" w:rsidP="00D21130">
      <w:pPr>
        <w:pStyle w:val="ListParagraph"/>
        <w:numPr>
          <w:ilvl w:val="0"/>
          <w:numId w:val="14"/>
        </w:numPr>
        <w:spacing w:after="160" w:line="259" w:lineRule="auto"/>
      </w:pPr>
      <w:r w:rsidRPr="003B67F1">
        <w:t>Keep up to date with developments in education, and have a good knowledge of education systems locally, nationally and globally</w:t>
      </w:r>
    </w:p>
    <w:p w14:paraId="1B08B365" w14:textId="77777777" w:rsidR="00D21130" w:rsidRPr="003B67F1" w:rsidRDefault="00D21130" w:rsidP="00D21130">
      <w:pPr>
        <w:pStyle w:val="ListParagraph"/>
        <w:numPr>
          <w:ilvl w:val="0"/>
          <w:numId w:val="14"/>
        </w:numPr>
        <w:spacing w:after="160" w:line="259" w:lineRule="auto"/>
      </w:pPr>
      <w:r w:rsidRPr="003B67F1">
        <w:t>Work with political and financial astuteness, translating policy into the school’s context</w:t>
      </w:r>
    </w:p>
    <w:p w14:paraId="37D6EB8E" w14:textId="77777777" w:rsidR="00D21130" w:rsidRPr="003B67F1" w:rsidRDefault="00D21130" w:rsidP="00D21130">
      <w:pPr>
        <w:pStyle w:val="ListParagraph"/>
        <w:numPr>
          <w:ilvl w:val="0"/>
          <w:numId w:val="14"/>
        </w:numPr>
        <w:spacing w:after="160" w:line="259" w:lineRule="auto"/>
      </w:pPr>
      <w:r w:rsidRPr="003B67F1">
        <w:t>Seek training and continuing professional development to meet own needs</w:t>
      </w:r>
    </w:p>
    <w:p w14:paraId="4B177376" w14:textId="77777777" w:rsidR="00D21130" w:rsidRPr="003B67F1" w:rsidRDefault="00D21130" w:rsidP="00D21130"/>
    <w:p w14:paraId="5DB55DA4" w14:textId="77777777" w:rsidR="00D21130" w:rsidRPr="003B67F1" w:rsidRDefault="00D21130" w:rsidP="00D21130">
      <w:r>
        <w:rPr>
          <w:b/>
          <w:bCs/>
        </w:rPr>
        <w:t>Young People</w:t>
      </w:r>
      <w:r w:rsidRPr="003B67F1">
        <w:rPr>
          <w:b/>
          <w:bCs/>
        </w:rPr>
        <w:t xml:space="preserve"> and staff</w:t>
      </w:r>
    </w:p>
    <w:p w14:paraId="11D64C60" w14:textId="77777777" w:rsidR="00D21130" w:rsidRDefault="00D21130" w:rsidP="00D21130">
      <w:pPr>
        <w:pStyle w:val="ListParagraph"/>
        <w:numPr>
          <w:ilvl w:val="0"/>
          <w:numId w:val="15"/>
        </w:numPr>
        <w:spacing w:after="160" w:line="259" w:lineRule="auto"/>
      </w:pPr>
      <w:r w:rsidRPr="003B67F1">
        <w:t>Ensure excellent teaching in the school</w:t>
      </w:r>
      <w:r>
        <w:t xml:space="preserve"> ensuring young people become independent learners</w:t>
      </w:r>
      <w:r w:rsidRPr="003B67F1">
        <w:t xml:space="preserve">, including </w:t>
      </w:r>
      <w:r>
        <w:t>providing</w:t>
      </w:r>
      <w:r w:rsidRPr="003B67F1">
        <w:t xml:space="preserve"> training and development for staff</w:t>
      </w:r>
    </w:p>
    <w:p w14:paraId="653CB2A6" w14:textId="77777777" w:rsidR="00D21130" w:rsidRPr="003B67F1" w:rsidRDefault="00D21130" w:rsidP="00D21130">
      <w:pPr>
        <w:pStyle w:val="ListParagraph"/>
        <w:numPr>
          <w:ilvl w:val="0"/>
          <w:numId w:val="15"/>
        </w:numPr>
        <w:spacing w:after="160" w:line="259" w:lineRule="auto"/>
      </w:pPr>
      <w:r>
        <w:t>Support planning and curriculum development to ensure EJS practice is maintained. Promoting teaching and learning balance between innovative/questioning/exciting/ group work and supportive individual approaches allowing young people to be regulated enough to learn every day</w:t>
      </w:r>
    </w:p>
    <w:p w14:paraId="649E77D9" w14:textId="77777777" w:rsidR="00D21130" w:rsidRPr="003B67F1" w:rsidRDefault="00D21130" w:rsidP="00D21130">
      <w:pPr>
        <w:pStyle w:val="ListParagraph"/>
        <w:numPr>
          <w:ilvl w:val="0"/>
          <w:numId w:val="15"/>
        </w:numPr>
        <w:spacing w:after="160" w:line="259" w:lineRule="auto"/>
      </w:pPr>
      <w:r w:rsidRPr="003B67F1">
        <w:t>Establish a culture of ‘open classrooms’ as a basis for sharing best practice</w:t>
      </w:r>
    </w:p>
    <w:p w14:paraId="2E68AF1A" w14:textId="77777777" w:rsidR="00D21130" w:rsidRPr="003B67F1" w:rsidRDefault="00D21130" w:rsidP="00D21130">
      <w:pPr>
        <w:pStyle w:val="ListParagraph"/>
        <w:numPr>
          <w:ilvl w:val="0"/>
          <w:numId w:val="15"/>
        </w:numPr>
        <w:spacing w:after="160" w:line="259" w:lineRule="auto"/>
      </w:pPr>
      <w:r w:rsidRPr="003B67F1">
        <w:t>Create an ethos within which all staff are motivated and supported to develop their skills and knowledge</w:t>
      </w:r>
    </w:p>
    <w:p w14:paraId="0112482C" w14:textId="77777777" w:rsidR="00D21130" w:rsidRPr="003B67F1" w:rsidRDefault="00D21130" w:rsidP="00D21130">
      <w:pPr>
        <w:pStyle w:val="ListParagraph"/>
        <w:numPr>
          <w:ilvl w:val="0"/>
          <w:numId w:val="15"/>
        </w:numPr>
        <w:spacing w:after="160" w:line="259" w:lineRule="auto"/>
      </w:pPr>
      <w:r w:rsidRPr="003B67F1">
        <w:t>Identify emerging talents, coaching teachers and support staff</w:t>
      </w:r>
    </w:p>
    <w:p w14:paraId="35677DA7" w14:textId="77777777" w:rsidR="00D21130" w:rsidRPr="003B67F1" w:rsidRDefault="00D21130" w:rsidP="00D21130">
      <w:pPr>
        <w:pStyle w:val="ListParagraph"/>
        <w:numPr>
          <w:ilvl w:val="0"/>
          <w:numId w:val="15"/>
        </w:numPr>
        <w:spacing w:after="160" w:line="259" w:lineRule="auto"/>
      </w:pPr>
      <w:r w:rsidRPr="003B67F1">
        <w:lastRenderedPageBreak/>
        <w:t>Hold all staff to account for their professional conduct and practice</w:t>
      </w:r>
    </w:p>
    <w:p w14:paraId="5E4C35F3" w14:textId="77777777" w:rsidR="00D21130" w:rsidRDefault="00D21130" w:rsidP="00D21130"/>
    <w:p w14:paraId="2CBE9F1E" w14:textId="77777777" w:rsidR="00D21130" w:rsidRPr="003B67F1" w:rsidRDefault="00D21130" w:rsidP="00D21130"/>
    <w:p w14:paraId="27EB14B2" w14:textId="77777777" w:rsidR="00D21130" w:rsidRPr="003B67F1" w:rsidRDefault="00D21130" w:rsidP="00D21130">
      <w:r w:rsidRPr="003B67F1">
        <w:rPr>
          <w:b/>
          <w:bCs/>
        </w:rPr>
        <w:t>Systems and processes</w:t>
      </w:r>
    </w:p>
    <w:p w14:paraId="0085BF7E" w14:textId="77777777" w:rsidR="00D21130" w:rsidRPr="003B67F1" w:rsidRDefault="00D21130" w:rsidP="00D21130">
      <w:pPr>
        <w:pStyle w:val="ListParagraph"/>
        <w:numPr>
          <w:ilvl w:val="0"/>
          <w:numId w:val="16"/>
        </w:numPr>
        <w:spacing w:after="160" w:line="259" w:lineRule="auto"/>
      </w:pPr>
      <w:r w:rsidRPr="003B67F1">
        <w:t>Ensure that the school’s systems, organisation and processes are well considered, efficient and fit for purpose</w:t>
      </w:r>
      <w:r>
        <w:t xml:space="preserve"> by first deeply learning and then innovating and improving</w:t>
      </w:r>
    </w:p>
    <w:p w14:paraId="260FFB8C" w14:textId="77777777" w:rsidR="00D21130" w:rsidRPr="003B67F1" w:rsidRDefault="00D21130" w:rsidP="00D21130">
      <w:pPr>
        <w:pStyle w:val="ListParagraph"/>
        <w:numPr>
          <w:ilvl w:val="0"/>
          <w:numId w:val="16"/>
        </w:numPr>
        <w:spacing w:after="160" w:line="259" w:lineRule="auto"/>
      </w:pPr>
      <w:r w:rsidRPr="003B67F1">
        <w:t xml:space="preserve">Provide a safe, calm and well-ordered environment for all pupils and staff, focused on safeguarding pupils and developing </w:t>
      </w:r>
      <w:r>
        <w:t>kind</w:t>
      </w:r>
      <w:r w:rsidRPr="003B67F1">
        <w:t xml:space="preserve"> behaviour</w:t>
      </w:r>
    </w:p>
    <w:p w14:paraId="4E31FB3B" w14:textId="77777777" w:rsidR="00D21130" w:rsidRPr="003B67F1" w:rsidRDefault="00D21130" w:rsidP="00D21130">
      <w:pPr>
        <w:pStyle w:val="ListParagraph"/>
        <w:numPr>
          <w:ilvl w:val="0"/>
          <w:numId w:val="16"/>
        </w:numPr>
        <w:spacing w:after="160" w:line="259" w:lineRule="auto"/>
      </w:pPr>
      <w:r>
        <w:t>Employ supportive systems for</w:t>
      </w:r>
      <w:r w:rsidRPr="003B67F1">
        <w:t xml:space="preserve"> managing the performance of all staff, addressing any underperformance, supporting staff to improve and valuing excellent practice</w:t>
      </w:r>
    </w:p>
    <w:p w14:paraId="6E7FF5D0" w14:textId="77777777" w:rsidR="00D21130" w:rsidRPr="003B67F1" w:rsidRDefault="00D21130" w:rsidP="00D21130">
      <w:pPr>
        <w:pStyle w:val="ListParagraph"/>
        <w:numPr>
          <w:ilvl w:val="0"/>
          <w:numId w:val="16"/>
        </w:numPr>
        <w:spacing w:after="160" w:line="259" w:lineRule="auto"/>
      </w:pPr>
      <w:r w:rsidRPr="003B67F1">
        <w:t xml:space="preserve">Work with the </w:t>
      </w:r>
      <w:r>
        <w:t>advisory</w:t>
      </w:r>
      <w:r w:rsidRPr="003B67F1">
        <w:t xml:space="preserve"> board / </w:t>
      </w:r>
      <w:r>
        <w:t>head/</w:t>
      </w:r>
      <w:r w:rsidRPr="003B67F1">
        <w:t>proprietor as appropriate</w:t>
      </w:r>
    </w:p>
    <w:p w14:paraId="3E0619F5" w14:textId="77777777" w:rsidR="00D21130" w:rsidRPr="003B67F1" w:rsidRDefault="00D21130" w:rsidP="00D21130">
      <w:pPr>
        <w:pStyle w:val="ListParagraph"/>
        <w:numPr>
          <w:ilvl w:val="0"/>
          <w:numId w:val="16"/>
        </w:numPr>
        <w:spacing w:after="160" w:line="259" w:lineRule="auto"/>
      </w:pPr>
      <w:r w:rsidRPr="003B67F1">
        <w:t>Support strategic, curriculum-led financial planning to ensure effective use of budgets and resources</w:t>
      </w:r>
    </w:p>
    <w:p w14:paraId="0B1EAD57" w14:textId="77777777" w:rsidR="00D21130" w:rsidRPr="003B67F1" w:rsidRDefault="00D21130" w:rsidP="00D21130">
      <w:pPr>
        <w:pStyle w:val="ListParagraph"/>
        <w:numPr>
          <w:ilvl w:val="0"/>
          <w:numId w:val="16"/>
        </w:numPr>
        <w:spacing w:after="160" w:line="259" w:lineRule="auto"/>
      </w:pPr>
      <w:r w:rsidRPr="003B67F1">
        <w:t>Support distribution of leadership throughout the school</w:t>
      </w:r>
    </w:p>
    <w:p w14:paraId="32EC9436" w14:textId="77777777" w:rsidR="00D21130" w:rsidRPr="003B67F1" w:rsidRDefault="00D21130" w:rsidP="00D21130"/>
    <w:p w14:paraId="38FE9889" w14:textId="77777777" w:rsidR="00D21130" w:rsidRPr="003B67F1" w:rsidRDefault="00D21130" w:rsidP="00D21130">
      <w:r w:rsidRPr="003B67F1">
        <w:rPr>
          <w:b/>
          <w:bCs/>
        </w:rPr>
        <w:t>The self-improving school system</w:t>
      </w:r>
    </w:p>
    <w:p w14:paraId="1A2E8D19" w14:textId="77777777" w:rsidR="00D21130" w:rsidRPr="003B67F1" w:rsidRDefault="00D21130" w:rsidP="00D21130">
      <w:pPr>
        <w:pStyle w:val="ListParagraph"/>
        <w:numPr>
          <w:ilvl w:val="0"/>
          <w:numId w:val="17"/>
        </w:numPr>
        <w:spacing w:after="160" w:line="259" w:lineRule="auto"/>
      </w:pPr>
      <w:r w:rsidRPr="003B67F1">
        <w:t>Create an outward-facing school which works with</w:t>
      </w:r>
      <w:r>
        <w:t xml:space="preserve"> the community,</w:t>
      </w:r>
      <w:r w:rsidRPr="003B67F1">
        <w:t xml:space="preserve"> other schools and organisations to secure excellent outcomes for all pupils</w:t>
      </w:r>
    </w:p>
    <w:p w14:paraId="06E7BCF2" w14:textId="77777777" w:rsidR="00D21130" w:rsidRPr="003B67F1" w:rsidRDefault="00D21130" w:rsidP="00D21130">
      <w:pPr>
        <w:pStyle w:val="ListParagraph"/>
        <w:numPr>
          <w:ilvl w:val="0"/>
          <w:numId w:val="17"/>
        </w:numPr>
        <w:spacing w:after="160" w:line="259" w:lineRule="auto"/>
      </w:pPr>
      <w:r w:rsidRPr="003B67F1">
        <w:t>Develop effective relationships with fellow professionals</w:t>
      </w:r>
      <w:r>
        <w:t xml:space="preserve"> including Early Help, Social Care and Health</w:t>
      </w:r>
    </w:p>
    <w:p w14:paraId="0348409F" w14:textId="77777777" w:rsidR="00D21130" w:rsidRPr="003B67F1" w:rsidRDefault="00D21130" w:rsidP="00D21130">
      <w:pPr>
        <w:pStyle w:val="ListParagraph"/>
        <w:numPr>
          <w:ilvl w:val="0"/>
          <w:numId w:val="17"/>
        </w:numPr>
        <w:spacing w:after="160" w:line="259" w:lineRule="auto"/>
      </w:pPr>
      <w:r w:rsidRPr="003B67F1">
        <w:t>Model entrepreneurial and innovative approaches to school improvement and leadership</w:t>
      </w:r>
      <w:r>
        <w:t xml:space="preserve"> working within EJS principles</w:t>
      </w:r>
    </w:p>
    <w:p w14:paraId="05E3C9CA" w14:textId="77777777" w:rsidR="00D21130" w:rsidRPr="003B67F1" w:rsidRDefault="00D21130" w:rsidP="00D21130">
      <w:pPr>
        <w:pStyle w:val="ListParagraph"/>
        <w:numPr>
          <w:ilvl w:val="0"/>
          <w:numId w:val="17"/>
        </w:numPr>
        <w:spacing w:after="160" w:line="259" w:lineRule="auto"/>
      </w:pPr>
      <w:r w:rsidRPr="003B67F1">
        <w:t>Inspire and influence others to believe in the fundamental importance of education</w:t>
      </w:r>
      <w:r>
        <w:t xml:space="preserve"> specifically executive functioning skills</w:t>
      </w:r>
      <w:r w:rsidRPr="003B67F1">
        <w:t xml:space="preserve"> in young people’s lives and to promote the value of education</w:t>
      </w:r>
    </w:p>
    <w:p w14:paraId="0EC0FC71" w14:textId="77777777" w:rsidR="00D21130" w:rsidRPr="003B67F1" w:rsidRDefault="00D21130" w:rsidP="00D21130">
      <w:pPr>
        <w:pStyle w:val="ListParagraph"/>
        <w:numPr>
          <w:ilvl w:val="0"/>
          <w:numId w:val="17"/>
        </w:numPr>
        <w:spacing w:after="160" w:line="259" w:lineRule="auto"/>
      </w:pPr>
      <w:r w:rsidRPr="003B67F1">
        <w:t>Strategic development of SEN policy and provision</w:t>
      </w:r>
    </w:p>
    <w:p w14:paraId="1CA12C0C" w14:textId="77777777" w:rsidR="00D21130" w:rsidRPr="003B67F1" w:rsidRDefault="00D21130" w:rsidP="00D21130">
      <w:pPr>
        <w:pStyle w:val="ListParagraph"/>
        <w:numPr>
          <w:ilvl w:val="0"/>
          <w:numId w:val="17"/>
        </w:numPr>
        <w:spacing w:after="160" w:line="259" w:lineRule="auto"/>
      </w:pPr>
      <w:r w:rsidRPr="003B67F1">
        <w:t xml:space="preserve">Have a strategic overview of provision for pupils with SEN or a disability across the school, in line with the founding aims and ethos of the school, </w:t>
      </w:r>
      <w:r>
        <w:t xml:space="preserve">working within </w:t>
      </w:r>
      <w:r w:rsidRPr="003B67F1">
        <w:t>and reviewing the quality of provision</w:t>
      </w:r>
    </w:p>
    <w:p w14:paraId="6E238B01" w14:textId="77777777" w:rsidR="00D21130" w:rsidRPr="003B67F1" w:rsidRDefault="00D21130" w:rsidP="00D21130">
      <w:pPr>
        <w:pStyle w:val="ListParagraph"/>
        <w:numPr>
          <w:ilvl w:val="0"/>
          <w:numId w:val="17"/>
        </w:numPr>
        <w:spacing w:after="160" w:line="259" w:lineRule="auto"/>
      </w:pPr>
      <w:r>
        <w:t xml:space="preserve">Work with the DSL to </w:t>
      </w:r>
      <w:r w:rsidRPr="003B67F1">
        <w:t xml:space="preserve">ensure that </w:t>
      </w:r>
      <w:r>
        <w:t>any</w:t>
      </w:r>
      <w:r w:rsidRPr="003B67F1">
        <w:t xml:space="preserve"> outreach offer is in line with </w:t>
      </w:r>
      <w:r>
        <w:t>EJS</w:t>
      </w:r>
      <w:r w:rsidRPr="003B67F1">
        <w:t xml:space="preserve"> vision and </w:t>
      </w:r>
      <w:r>
        <w:t>is carefully monitored to ensure safeguarding is exemplary</w:t>
      </w:r>
      <w:r w:rsidRPr="003B67F1">
        <w:t>.</w:t>
      </w:r>
    </w:p>
    <w:p w14:paraId="6498A839" w14:textId="77777777" w:rsidR="00D21130" w:rsidRPr="003B67F1" w:rsidRDefault="00D21130" w:rsidP="00D21130">
      <w:pPr>
        <w:pStyle w:val="ListParagraph"/>
        <w:numPr>
          <w:ilvl w:val="0"/>
          <w:numId w:val="17"/>
        </w:numPr>
        <w:spacing w:after="160" w:line="259" w:lineRule="auto"/>
      </w:pPr>
      <w:r w:rsidRPr="003B67F1">
        <w:t xml:space="preserve">The leadership, day-to-day management and high standards of behaviour for learning in the school, along with the implementation of policies, practices and procedures </w:t>
      </w:r>
    </w:p>
    <w:p w14:paraId="4F7A88DE" w14:textId="77777777" w:rsidR="00D21130" w:rsidRPr="003B67F1" w:rsidRDefault="00D21130" w:rsidP="00D21130">
      <w:pPr>
        <w:pStyle w:val="ListParagraph"/>
        <w:numPr>
          <w:ilvl w:val="0"/>
          <w:numId w:val="17"/>
        </w:numPr>
        <w:spacing w:after="160" w:line="259" w:lineRule="auto"/>
      </w:pPr>
      <w:r w:rsidRPr="003B67F1">
        <w:t>Assess and support SEN admissions and assessments, disseminating information to teachers and relevant staff and monitoring provision.</w:t>
      </w:r>
    </w:p>
    <w:p w14:paraId="2AE197A6" w14:textId="77777777" w:rsidR="00D21130" w:rsidRPr="003B67F1" w:rsidRDefault="00D21130" w:rsidP="00D21130">
      <w:pPr>
        <w:pStyle w:val="ListParagraph"/>
        <w:numPr>
          <w:ilvl w:val="0"/>
          <w:numId w:val="17"/>
        </w:numPr>
        <w:spacing w:after="160" w:line="259" w:lineRule="auto"/>
      </w:pPr>
      <w:r w:rsidRPr="003B67F1">
        <w:t>Evaluate and report on the effectiveness of additional specialist support, suggesting areas and strategies for development &amp; improvement.</w:t>
      </w:r>
    </w:p>
    <w:p w14:paraId="2B837D78" w14:textId="77777777" w:rsidR="00D21130" w:rsidRPr="003B67F1" w:rsidRDefault="00D21130" w:rsidP="00D21130">
      <w:pPr>
        <w:pStyle w:val="ListParagraph"/>
        <w:numPr>
          <w:ilvl w:val="0"/>
          <w:numId w:val="17"/>
        </w:numPr>
        <w:spacing w:after="160" w:line="259" w:lineRule="auto"/>
      </w:pPr>
      <w:r w:rsidRPr="003B67F1">
        <w:t xml:space="preserve">Develop and monitor </w:t>
      </w:r>
      <w:r>
        <w:t xml:space="preserve">pastoral recording </w:t>
      </w:r>
      <w:r w:rsidRPr="003B67F1">
        <w:t>systems designed to assist staff in maximising student participation and attainment.</w:t>
      </w:r>
    </w:p>
    <w:p w14:paraId="6E7126FA" w14:textId="77777777" w:rsidR="00D21130" w:rsidRPr="003B67F1" w:rsidRDefault="00D21130" w:rsidP="00D21130">
      <w:pPr>
        <w:pStyle w:val="ListParagraph"/>
        <w:numPr>
          <w:ilvl w:val="0"/>
          <w:numId w:val="17"/>
        </w:numPr>
        <w:spacing w:after="160" w:line="259" w:lineRule="auto"/>
      </w:pPr>
      <w:r w:rsidRPr="003B67F1">
        <w:t>Raise awareness and understanding of SEN strategies across the school to enable teachers to be mo</w:t>
      </w:r>
      <w:r>
        <w:t xml:space="preserve">st </w:t>
      </w:r>
      <w:r w:rsidRPr="003B67F1">
        <w:t xml:space="preserve">effective in teaching </w:t>
      </w:r>
      <w:r>
        <w:t xml:space="preserve">individual </w:t>
      </w:r>
      <w:r w:rsidRPr="003B67F1">
        <w:t xml:space="preserve">students </w:t>
      </w:r>
      <w:r>
        <w:t>encouraging an atmosphere of triangulation of information and knowledge</w:t>
      </w:r>
      <w:r w:rsidRPr="003B67F1">
        <w:t>.</w:t>
      </w:r>
    </w:p>
    <w:p w14:paraId="05F1427B" w14:textId="77777777" w:rsidR="00D21130" w:rsidRPr="003B67F1" w:rsidRDefault="00D21130" w:rsidP="00D21130">
      <w:pPr>
        <w:pStyle w:val="ListParagraph"/>
        <w:numPr>
          <w:ilvl w:val="0"/>
          <w:numId w:val="17"/>
        </w:numPr>
        <w:spacing w:after="160" w:line="259" w:lineRule="auto"/>
      </w:pPr>
      <w:r w:rsidRPr="003B67F1">
        <w:lastRenderedPageBreak/>
        <w:t>Contribute to school self-evaluation</w:t>
      </w:r>
    </w:p>
    <w:p w14:paraId="13900D54" w14:textId="77777777" w:rsidR="00D21130" w:rsidRPr="003B67F1" w:rsidRDefault="00D21130" w:rsidP="00D21130">
      <w:pPr>
        <w:pStyle w:val="ListParagraph"/>
        <w:numPr>
          <w:ilvl w:val="0"/>
          <w:numId w:val="17"/>
        </w:numPr>
        <w:spacing w:after="160" w:line="259" w:lineRule="auto"/>
      </w:pPr>
      <w:r w:rsidRPr="003B67F1">
        <w:t>Maintain an up-to-date knowledge of national and local initiatives which may affect the school’s policy and practice</w:t>
      </w:r>
    </w:p>
    <w:p w14:paraId="185BFC2D" w14:textId="77777777" w:rsidR="00D21130" w:rsidRPr="003B67F1" w:rsidRDefault="00D21130" w:rsidP="00D21130"/>
    <w:p w14:paraId="1BE607B7" w14:textId="77777777" w:rsidR="00D21130" w:rsidRPr="003B67F1" w:rsidRDefault="00D21130" w:rsidP="00D21130">
      <w:r w:rsidRPr="003B67F1">
        <w:rPr>
          <w:b/>
          <w:bCs/>
        </w:rPr>
        <w:t>Operation and co-ordination of provision</w:t>
      </w:r>
    </w:p>
    <w:p w14:paraId="62C2C840" w14:textId="77777777" w:rsidR="00D21130" w:rsidRPr="003B67F1" w:rsidRDefault="00D21130" w:rsidP="00D21130">
      <w:pPr>
        <w:pStyle w:val="ListParagraph"/>
        <w:numPr>
          <w:ilvl w:val="0"/>
          <w:numId w:val="18"/>
        </w:numPr>
        <w:spacing w:after="160" w:line="259" w:lineRule="auto"/>
      </w:pPr>
      <w:r w:rsidRPr="003B67F1">
        <w:t>Advise on the use of the school’s budget and other resources to meet pupils’ needs effectively, including staff deployment</w:t>
      </w:r>
    </w:p>
    <w:p w14:paraId="6589381B" w14:textId="77777777" w:rsidR="00D21130" w:rsidRPr="003B67F1" w:rsidRDefault="00D21130" w:rsidP="00D21130">
      <w:pPr>
        <w:pStyle w:val="ListParagraph"/>
        <w:numPr>
          <w:ilvl w:val="0"/>
          <w:numId w:val="18"/>
        </w:numPr>
        <w:spacing w:after="160" w:line="259" w:lineRule="auto"/>
      </w:pPr>
      <w:r w:rsidRPr="003B67F1">
        <w:t>Be aware of the provision in the local offer</w:t>
      </w:r>
    </w:p>
    <w:p w14:paraId="5C3A637C" w14:textId="77777777" w:rsidR="00D21130" w:rsidRPr="003B67F1" w:rsidRDefault="00D21130" w:rsidP="00D21130">
      <w:pPr>
        <w:pStyle w:val="ListParagraph"/>
        <w:numPr>
          <w:ilvl w:val="0"/>
          <w:numId w:val="18"/>
        </w:numPr>
        <w:spacing w:after="160" w:line="259" w:lineRule="auto"/>
      </w:pPr>
      <w:r w:rsidRPr="003B67F1">
        <w:t>Work with early years providers, other schools, educational psychologists, health and social care professionals, and other external agencies</w:t>
      </w:r>
    </w:p>
    <w:p w14:paraId="470779AB" w14:textId="77777777" w:rsidR="00D21130" w:rsidRPr="003B67F1" w:rsidRDefault="00D21130" w:rsidP="00D21130">
      <w:pPr>
        <w:pStyle w:val="ListParagraph"/>
        <w:numPr>
          <w:ilvl w:val="0"/>
          <w:numId w:val="18"/>
        </w:numPr>
        <w:spacing w:after="160" w:line="259" w:lineRule="auto"/>
      </w:pPr>
      <w:r w:rsidRPr="003B67F1">
        <w:t xml:space="preserve">Analyse assessment data </w:t>
      </w:r>
      <w:r>
        <w:t>providing points for discussion</w:t>
      </w:r>
    </w:p>
    <w:p w14:paraId="04D36500" w14:textId="77777777" w:rsidR="00D21130" w:rsidRPr="003B67F1" w:rsidRDefault="00D21130" w:rsidP="00D21130">
      <w:pPr>
        <w:pStyle w:val="ListParagraph"/>
        <w:numPr>
          <w:ilvl w:val="0"/>
          <w:numId w:val="18"/>
        </w:numPr>
        <w:spacing w:after="160" w:line="259" w:lineRule="auto"/>
      </w:pPr>
      <w:r w:rsidRPr="003B67F1">
        <w:t xml:space="preserve">Implement and lead intervention groups for </w:t>
      </w:r>
      <w:r>
        <w:t>young people</w:t>
      </w:r>
      <w:r w:rsidRPr="003B67F1">
        <w:t>, and evaluate their effectiveness</w:t>
      </w:r>
    </w:p>
    <w:p w14:paraId="3CD6563D" w14:textId="77777777" w:rsidR="00D21130" w:rsidRPr="003B67F1" w:rsidRDefault="00D21130" w:rsidP="00D21130"/>
    <w:p w14:paraId="05B74691" w14:textId="77777777" w:rsidR="00D21130" w:rsidRPr="00AA2BB9" w:rsidRDefault="00D21130" w:rsidP="00D21130">
      <w:pPr>
        <w:rPr>
          <w:sz w:val="28"/>
          <w:szCs w:val="28"/>
        </w:rPr>
      </w:pPr>
      <w:r w:rsidRPr="00AA2BB9">
        <w:rPr>
          <w:b/>
          <w:bCs/>
          <w:sz w:val="28"/>
          <w:szCs w:val="28"/>
        </w:rPr>
        <w:t>Other Areas of responsibility</w:t>
      </w:r>
    </w:p>
    <w:p w14:paraId="631AEB6F" w14:textId="77777777" w:rsidR="00D21130" w:rsidRDefault="00D21130" w:rsidP="00D21130">
      <w:pPr>
        <w:rPr>
          <w:b/>
          <w:bCs/>
        </w:rPr>
      </w:pPr>
      <w:r>
        <w:rPr>
          <w:b/>
          <w:bCs/>
        </w:rPr>
        <w:t>T</w:t>
      </w:r>
      <w:r w:rsidRPr="003B67F1">
        <w:rPr>
          <w:b/>
          <w:bCs/>
        </w:rPr>
        <w:t xml:space="preserve">eaching &amp; </w:t>
      </w:r>
      <w:r>
        <w:rPr>
          <w:b/>
          <w:bCs/>
        </w:rPr>
        <w:t>L</w:t>
      </w:r>
      <w:r w:rsidRPr="003B67F1">
        <w:rPr>
          <w:b/>
          <w:bCs/>
        </w:rPr>
        <w:t>earning</w:t>
      </w:r>
    </w:p>
    <w:p w14:paraId="1AC6FB76" w14:textId="77777777" w:rsidR="00D21130" w:rsidRPr="003B67F1" w:rsidRDefault="00D21130" w:rsidP="00D21130">
      <w:pPr>
        <w:pStyle w:val="ListParagraph"/>
        <w:numPr>
          <w:ilvl w:val="0"/>
          <w:numId w:val="19"/>
        </w:numPr>
        <w:spacing w:after="160" w:line="259" w:lineRule="auto"/>
      </w:pPr>
      <w:r w:rsidRPr="003B67F1">
        <w:t>To deliver and fulfil teaching responsibilities as required by the school and under the instructions of the Headteacher</w:t>
      </w:r>
      <w:r>
        <w:t xml:space="preserve">, English to GCSE desirable </w:t>
      </w:r>
    </w:p>
    <w:p w14:paraId="5EA99430" w14:textId="77777777" w:rsidR="00D21130" w:rsidRPr="003B67F1" w:rsidRDefault="00D21130" w:rsidP="00D21130">
      <w:pPr>
        <w:pStyle w:val="ListParagraph"/>
        <w:numPr>
          <w:ilvl w:val="0"/>
          <w:numId w:val="19"/>
        </w:numPr>
        <w:spacing w:after="160" w:line="259" w:lineRule="auto"/>
      </w:pPr>
      <w:r w:rsidRPr="003B67F1">
        <w:t xml:space="preserve">Ensure that parents and pupils are well informed </w:t>
      </w:r>
      <w:r>
        <w:t>about curriculum, events and change</w:t>
      </w:r>
    </w:p>
    <w:p w14:paraId="2AA6E9BA" w14:textId="77777777" w:rsidR="00D21130" w:rsidRPr="003B67F1" w:rsidRDefault="00D21130" w:rsidP="00D21130">
      <w:pPr>
        <w:pStyle w:val="ListParagraph"/>
        <w:numPr>
          <w:ilvl w:val="0"/>
          <w:numId w:val="19"/>
        </w:numPr>
        <w:spacing w:after="160" w:line="259" w:lineRule="auto"/>
      </w:pPr>
      <w:r w:rsidRPr="003B67F1">
        <w:t xml:space="preserve">To </w:t>
      </w:r>
      <w:r>
        <w:t>work in a team to</w:t>
      </w:r>
      <w:r w:rsidRPr="003B67F1">
        <w:t xml:space="preserve"> develop the intervention</w:t>
      </w:r>
      <w:r>
        <w:t xml:space="preserve"> and pastoral</w:t>
      </w:r>
      <w:r w:rsidRPr="003B67F1">
        <w:t xml:space="preserve"> team to support the delivery of specialist interventions and transitions of </w:t>
      </w:r>
      <w:r>
        <w:t>young people</w:t>
      </w:r>
      <w:r w:rsidRPr="003B67F1">
        <w:t xml:space="preserve"> </w:t>
      </w:r>
      <w:r>
        <w:t>into</w:t>
      </w:r>
      <w:r w:rsidRPr="003B67F1">
        <w:t xml:space="preserve"> the school.</w:t>
      </w:r>
    </w:p>
    <w:p w14:paraId="60615AD0" w14:textId="77777777" w:rsidR="00D21130" w:rsidRPr="003B67F1" w:rsidRDefault="00D21130" w:rsidP="00D21130">
      <w:pPr>
        <w:pStyle w:val="ListParagraph"/>
        <w:numPr>
          <w:ilvl w:val="0"/>
          <w:numId w:val="19"/>
        </w:numPr>
        <w:spacing w:after="160" w:line="259" w:lineRule="auto"/>
      </w:pPr>
      <w:r w:rsidRPr="003B67F1">
        <w:t xml:space="preserve">To ensure all individual pupil progress and achievement is regularly </w:t>
      </w:r>
      <w:r>
        <w:t>reviewed</w:t>
      </w:r>
      <w:r w:rsidRPr="003B67F1">
        <w:t xml:space="preserve"> by teaching staff</w:t>
      </w:r>
      <w:r>
        <w:t xml:space="preserve"> as part of their planning and ensure highlighting is completed</w:t>
      </w:r>
    </w:p>
    <w:p w14:paraId="11E5BA07" w14:textId="77777777" w:rsidR="00D21130" w:rsidRPr="003B67F1" w:rsidRDefault="00D21130" w:rsidP="00D21130">
      <w:pPr>
        <w:pStyle w:val="ListParagraph"/>
        <w:numPr>
          <w:ilvl w:val="0"/>
          <w:numId w:val="19"/>
        </w:numPr>
        <w:spacing w:after="160" w:line="259" w:lineRule="auto"/>
      </w:pPr>
      <w:r w:rsidRPr="003B67F1">
        <w:t>To help ensure all groups of pupils make comparative progress within their achievement in all areas</w:t>
      </w:r>
      <w:r>
        <w:t xml:space="preserve"> including EHCP outcomes</w:t>
      </w:r>
    </w:p>
    <w:p w14:paraId="351E5790" w14:textId="77777777" w:rsidR="00D21130" w:rsidRPr="003B67F1" w:rsidRDefault="00D21130" w:rsidP="00D21130">
      <w:pPr>
        <w:pStyle w:val="ListParagraph"/>
        <w:numPr>
          <w:ilvl w:val="0"/>
          <w:numId w:val="19"/>
        </w:numPr>
        <w:spacing w:after="160" w:line="259" w:lineRule="auto"/>
      </w:pPr>
      <w:r w:rsidRPr="003B67F1">
        <w:t>To support the Headteacher in ensuring</w:t>
      </w:r>
      <w:r>
        <w:t xml:space="preserve"> staff </w:t>
      </w:r>
      <w:r w:rsidRPr="003B67F1">
        <w:t xml:space="preserve"> </w:t>
      </w:r>
      <w:r>
        <w:t>s</w:t>
      </w:r>
      <w:r w:rsidRPr="003B67F1">
        <w:t>upervis</w:t>
      </w:r>
      <w:r>
        <w:t>ion</w:t>
      </w:r>
      <w:r w:rsidRPr="003B67F1">
        <w:t xml:space="preserve"> </w:t>
      </w:r>
      <w:r>
        <w:t>is</w:t>
      </w:r>
      <w:r w:rsidRPr="003B67F1">
        <w:t xml:space="preserve"> maintained in timely fashion</w:t>
      </w:r>
    </w:p>
    <w:p w14:paraId="681211EA" w14:textId="77777777" w:rsidR="00D21130" w:rsidRPr="003B67F1" w:rsidRDefault="00D21130" w:rsidP="00D21130">
      <w:pPr>
        <w:pStyle w:val="ListParagraph"/>
        <w:numPr>
          <w:ilvl w:val="0"/>
          <w:numId w:val="19"/>
        </w:numPr>
        <w:spacing w:after="160" w:line="259" w:lineRule="auto"/>
      </w:pPr>
      <w:r w:rsidRPr="003B67F1">
        <w:t>To help support all young people to reach their maximum potential in their learning</w:t>
      </w:r>
    </w:p>
    <w:p w14:paraId="18463FB6" w14:textId="77777777" w:rsidR="00D21130" w:rsidRPr="003B67F1" w:rsidRDefault="00D21130" w:rsidP="00D21130">
      <w:pPr>
        <w:pStyle w:val="ListParagraph"/>
        <w:numPr>
          <w:ilvl w:val="0"/>
          <w:numId w:val="19"/>
        </w:numPr>
        <w:spacing w:after="160" w:line="259" w:lineRule="auto"/>
      </w:pPr>
      <w:r w:rsidRPr="003B67F1">
        <w:t>To liaise with other multi-disciplinary professionals supporting the young person</w:t>
      </w:r>
    </w:p>
    <w:p w14:paraId="5A06ECB4" w14:textId="77777777" w:rsidR="00D21130" w:rsidRPr="003B67F1" w:rsidRDefault="00D21130" w:rsidP="00D21130"/>
    <w:p w14:paraId="56B38916" w14:textId="77777777" w:rsidR="00D21130" w:rsidRPr="003B67F1" w:rsidRDefault="00D21130" w:rsidP="00D21130">
      <w:r>
        <w:rPr>
          <w:b/>
          <w:bCs/>
        </w:rPr>
        <w:t>I</w:t>
      </w:r>
      <w:r w:rsidRPr="003B67F1">
        <w:rPr>
          <w:b/>
          <w:bCs/>
        </w:rPr>
        <w:t xml:space="preserve">mproving </w:t>
      </w:r>
      <w:r>
        <w:rPr>
          <w:b/>
          <w:bCs/>
        </w:rPr>
        <w:t>A</w:t>
      </w:r>
      <w:r w:rsidRPr="003B67F1">
        <w:rPr>
          <w:b/>
          <w:bCs/>
        </w:rPr>
        <w:t xml:space="preserve">ttendance &amp; </w:t>
      </w:r>
      <w:r>
        <w:rPr>
          <w:b/>
          <w:bCs/>
        </w:rPr>
        <w:t>P</w:t>
      </w:r>
      <w:r w:rsidRPr="003B67F1">
        <w:rPr>
          <w:b/>
          <w:bCs/>
        </w:rPr>
        <w:t xml:space="preserve">upil </w:t>
      </w:r>
      <w:r>
        <w:rPr>
          <w:b/>
          <w:bCs/>
        </w:rPr>
        <w:t>E</w:t>
      </w:r>
      <w:r w:rsidRPr="003B67F1">
        <w:rPr>
          <w:b/>
          <w:bCs/>
        </w:rPr>
        <w:t>ngagement</w:t>
      </w:r>
    </w:p>
    <w:p w14:paraId="409EE6B6" w14:textId="77777777" w:rsidR="00D21130" w:rsidRPr="003B67F1" w:rsidRDefault="00D21130" w:rsidP="00D21130">
      <w:pPr>
        <w:pStyle w:val="ListParagraph"/>
        <w:numPr>
          <w:ilvl w:val="0"/>
          <w:numId w:val="20"/>
        </w:numPr>
        <w:spacing w:after="160" w:line="259" w:lineRule="auto"/>
      </w:pPr>
      <w:r w:rsidRPr="003B67F1">
        <w:t xml:space="preserve">Work collaboratively with the school staff team and/or families to ensure </w:t>
      </w:r>
      <w:r>
        <w:t xml:space="preserve">transitions, </w:t>
      </w:r>
      <w:r w:rsidRPr="003B67F1">
        <w:t xml:space="preserve">attendance </w:t>
      </w:r>
      <w:r>
        <w:t>and</w:t>
      </w:r>
      <w:r w:rsidRPr="003B67F1">
        <w:t xml:space="preserve"> </w:t>
      </w:r>
      <w:r>
        <w:t xml:space="preserve">learning </w:t>
      </w:r>
      <w:r w:rsidRPr="003B67F1">
        <w:t>behaviours</w:t>
      </w:r>
      <w:r>
        <w:t xml:space="preserve"> are maintained and improved</w:t>
      </w:r>
    </w:p>
    <w:p w14:paraId="2B05A62A" w14:textId="77777777" w:rsidR="00D21130" w:rsidRPr="003B67F1" w:rsidRDefault="00D21130" w:rsidP="00D21130">
      <w:pPr>
        <w:pStyle w:val="ListParagraph"/>
        <w:numPr>
          <w:ilvl w:val="0"/>
          <w:numId w:val="20"/>
        </w:numPr>
        <w:spacing w:after="160" w:line="259" w:lineRule="auto"/>
      </w:pPr>
      <w:r w:rsidRPr="003B67F1">
        <w:t xml:space="preserve">Actively work to remove individual </w:t>
      </w:r>
      <w:r>
        <w:t>young person</w:t>
      </w:r>
      <w:r w:rsidRPr="003B67F1">
        <w:t xml:space="preserve"> barriers to </w:t>
      </w:r>
      <w:r>
        <w:t>optimism, learning</w:t>
      </w:r>
      <w:r w:rsidRPr="003B67F1">
        <w:t xml:space="preserve"> and attendance</w:t>
      </w:r>
    </w:p>
    <w:p w14:paraId="12C46F21" w14:textId="77777777" w:rsidR="00D21130" w:rsidRPr="003B67F1" w:rsidRDefault="00D21130" w:rsidP="00D21130">
      <w:pPr>
        <w:pStyle w:val="ListParagraph"/>
        <w:numPr>
          <w:ilvl w:val="0"/>
          <w:numId w:val="20"/>
        </w:numPr>
        <w:spacing w:after="160" w:line="259" w:lineRule="auto"/>
      </w:pPr>
      <w:r w:rsidRPr="003B67F1">
        <w:t xml:space="preserve">To monitor individual pupil </w:t>
      </w:r>
      <w:r>
        <w:t>learning a</w:t>
      </w:r>
      <w:r w:rsidRPr="003B67F1">
        <w:t xml:space="preserve">nd work with pupils &amp; families where school attendance is  </w:t>
      </w:r>
      <w:r>
        <w:t>difficult</w:t>
      </w:r>
    </w:p>
    <w:p w14:paraId="14E7FE9C" w14:textId="77777777" w:rsidR="00D21130" w:rsidRPr="003B67F1" w:rsidRDefault="00D21130" w:rsidP="00D21130"/>
    <w:p w14:paraId="231F744D" w14:textId="77777777" w:rsidR="00D21130" w:rsidRPr="003B67F1" w:rsidRDefault="00D21130" w:rsidP="00D21130">
      <w:r>
        <w:rPr>
          <w:b/>
          <w:bCs/>
        </w:rPr>
        <w:t>R</w:t>
      </w:r>
      <w:r w:rsidRPr="003B67F1">
        <w:rPr>
          <w:b/>
          <w:bCs/>
        </w:rPr>
        <w:t xml:space="preserve">ecording &amp; </w:t>
      </w:r>
      <w:r>
        <w:rPr>
          <w:b/>
          <w:bCs/>
        </w:rPr>
        <w:t>R</w:t>
      </w:r>
      <w:r w:rsidRPr="003B67F1">
        <w:rPr>
          <w:b/>
          <w:bCs/>
        </w:rPr>
        <w:t>eporting</w:t>
      </w:r>
    </w:p>
    <w:p w14:paraId="08BD6858" w14:textId="77777777" w:rsidR="00D21130" w:rsidRPr="003B67F1" w:rsidRDefault="00D21130" w:rsidP="00D21130">
      <w:pPr>
        <w:pStyle w:val="ListParagraph"/>
        <w:numPr>
          <w:ilvl w:val="0"/>
          <w:numId w:val="21"/>
        </w:numPr>
        <w:spacing w:after="160" w:line="259" w:lineRule="auto"/>
      </w:pPr>
      <w:r w:rsidRPr="003B67F1">
        <w:lastRenderedPageBreak/>
        <w:t>Ensure all records and documentation are accurate and current</w:t>
      </w:r>
    </w:p>
    <w:p w14:paraId="6558BE8D" w14:textId="77777777" w:rsidR="00D21130" w:rsidRPr="003B67F1" w:rsidRDefault="00D21130" w:rsidP="00D21130">
      <w:pPr>
        <w:pStyle w:val="ListParagraph"/>
        <w:numPr>
          <w:ilvl w:val="0"/>
          <w:numId w:val="21"/>
        </w:numPr>
        <w:spacing w:after="160" w:line="259" w:lineRule="auto"/>
      </w:pPr>
      <w:r w:rsidRPr="003B67F1">
        <w:t>Ensure all records and documentation are delivered in a timely manner</w:t>
      </w:r>
    </w:p>
    <w:p w14:paraId="1893051C" w14:textId="77777777" w:rsidR="00D21130" w:rsidRPr="003B67F1" w:rsidRDefault="00D21130" w:rsidP="00D21130">
      <w:pPr>
        <w:pStyle w:val="ListParagraph"/>
        <w:numPr>
          <w:ilvl w:val="0"/>
          <w:numId w:val="21"/>
        </w:numPr>
        <w:spacing w:after="160" w:line="259" w:lineRule="auto"/>
      </w:pPr>
      <w:r w:rsidRPr="003B67F1">
        <w:t>Ensure that all documentation is available on request</w:t>
      </w:r>
    </w:p>
    <w:p w14:paraId="5B37CD80" w14:textId="77777777" w:rsidR="00D21130" w:rsidRDefault="00D21130" w:rsidP="00D21130"/>
    <w:p w14:paraId="06D38889" w14:textId="77777777" w:rsidR="00D21130" w:rsidRPr="003B67F1" w:rsidRDefault="00D21130" w:rsidP="00D21130"/>
    <w:p w14:paraId="7C29ABDC" w14:textId="77777777" w:rsidR="00D21130" w:rsidRPr="003B67F1" w:rsidRDefault="00D21130" w:rsidP="00D21130">
      <w:r>
        <w:rPr>
          <w:b/>
          <w:bCs/>
        </w:rPr>
        <w:t>Communication and Relationships</w:t>
      </w:r>
    </w:p>
    <w:p w14:paraId="65B30AAF" w14:textId="77777777" w:rsidR="00D21130" w:rsidRPr="003B67F1" w:rsidRDefault="00D21130" w:rsidP="00D21130">
      <w:pPr>
        <w:pStyle w:val="ListParagraph"/>
        <w:numPr>
          <w:ilvl w:val="0"/>
          <w:numId w:val="22"/>
        </w:numPr>
        <w:spacing w:after="160" w:line="259" w:lineRule="auto"/>
      </w:pPr>
      <w:r w:rsidRPr="003B67F1">
        <w:t xml:space="preserve">Model the good personal standards of behaviour and professional relationships standards with all others, internal and external, </w:t>
      </w:r>
      <w:r>
        <w:t>ensuring kindness and care</w:t>
      </w:r>
    </w:p>
    <w:p w14:paraId="20ADCDD8" w14:textId="77777777" w:rsidR="00D21130" w:rsidRPr="003B67F1" w:rsidRDefault="00D21130" w:rsidP="00D21130">
      <w:pPr>
        <w:pStyle w:val="ListParagraph"/>
        <w:numPr>
          <w:ilvl w:val="0"/>
          <w:numId w:val="22"/>
        </w:numPr>
        <w:spacing w:after="160" w:line="259" w:lineRule="auto"/>
      </w:pPr>
      <w:r w:rsidRPr="003B67F1">
        <w:t xml:space="preserve">Highlight any emerging concerns about procedure, systems, and risk management that you are not able to address personally with the Headteacher or the </w:t>
      </w:r>
      <w:r>
        <w:t>Business Manager</w:t>
      </w:r>
      <w:r w:rsidRPr="003B67F1">
        <w:t xml:space="preserve"> in their absence</w:t>
      </w:r>
    </w:p>
    <w:p w14:paraId="46BE8B05" w14:textId="77777777" w:rsidR="00D21130" w:rsidRPr="003B67F1" w:rsidRDefault="00D21130" w:rsidP="00D21130">
      <w:pPr>
        <w:pStyle w:val="ListParagraph"/>
        <w:numPr>
          <w:ilvl w:val="0"/>
          <w:numId w:val="22"/>
        </w:numPr>
        <w:spacing w:after="160" w:line="259" w:lineRule="auto"/>
      </w:pPr>
      <w:r w:rsidRPr="003B67F1">
        <w:t>Ensure positive and effective communication takes place between all parts of organisation</w:t>
      </w:r>
    </w:p>
    <w:p w14:paraId="16E81776" w14:textId="77777777" w:rsidR="00D21130" w:rsidRPr="003B67F1" w:rsidRDefault="00D21130" w:rsidP="00D21130">
      <w:pPr>
        <w:pStyle w:val="ListParagraph"/>
        <w:numPr>
          <w:ilvl w:val="0"/>
          <w:numId w:val="22"/>
        </w:numPr>
        <w:spacing w:after="160" w:line="259" w:lineRule="auto"/>
      </w:pPr>
      <w:r w:rsidRPr="003B67F1">
        <w:t>Ensure all staff within all disciplines support effective operations and risk management</w:t>
      </w:r>
    </w:p>
    <w:p w14:paraId="60D8B8C5" w14:textId="77777777" w:rsidR="00D21130" w:rsidRPr="003B67F1" w:rsidRDefault="00D21130" w:rsidP="00D21130">
      <w:pPr>
        <w:pStyle w:val="ListParagraph"/>
        <w:numPr>
          <w:ilvl w:val="0"/>
          <w:numId w:val="22"/>
        </w:numPr>
        <w:spacing w:after="160" w:line="259" w:lineRule="auto"/>
      </w:pPr>
      <w:r w:rsidRPr="003B67F1">
        <w:t xml:space="preserve">Ensures all staff compliance to </w:t>
      </w:r>
      <w:r>
        <w:t xml:space="preserve">the Staff Handbook, </w:t>
      </w:r>
      <w:r w:rsidRPr="003B67F1">
        <w:t xml:space="preserve"> ‘Code of Conduct’ and ‘Equality &amp; Diversity’ within daily operations</w:t>
      </w:r>
    </w:p>
    <w:p w14:paraId="75355287" w14:textId="77777777" w:rsidR="00D21130" w:rsidRPr="003B67F1" w:rsidRDefault="00D21130" w:rsidP="00D21130"/>
    <w:p w14:paraId="19ABF3A4" w14:textId="77777777" w:rsidR="00D21130" w:rsidRPr="003B67F1" w:rsidRDefault="00D21130" w:rsidP="00D21130">
      <w:r w:rsidRPr="003B67F1">
        <w:rPr>
          <w:b/>
          <w:bCs/>
        </w:rPr>
        <w:t>S</w:t>
      </w:r>
      <w:r>
        <w:rPr>
          <w:b/>
          <w:bCs/>
        </w:rPr>
        <w:t>afeguarding</w:t>
      </w:r>
    </w:p>
    <w:p w14:paraId="74AE91F2" w14:textId="77777777" w:rsidR="00D21130" w:rsidRPr="003B67F1" w:rsidRDefault="00D21130" w:rsidP="00D21130">
      <w:pPr>
        <w:pStyle w:val="ListParagraph"/>
        <w:numPr>
          <w:ilvl w:val="0"/>
          <w:numId w:val="23"/>
        </w:numPr>
        <w:spacing w:after="160" w:line="259" w:lineRule="auto"/>
      </w:pPr>
      <w:r w:rsidRPr="003B67F1">
        <w:t xml:space="preserve">Ensures compliance to </w:t>
      </w:r>
      <w:r>
        <w:t>school</w:t>
      </w:r>
      <w:r w:rsidRPr="003B67F1">
        <w:t xml:space="preserve"> Safeguarding policies and procedures</w:t>
      </w:r>
      <w:r>
        <w:t xml:space="preserve"> and to </w:t>
      </w:r>
      <w:proofErr w:type="spellStart"/>
      <w:r>
        <w:t>KCSiE</w:t>
      </w:r>
      <w:proofErr w:type="spellEnd"/>
      <w:r>
        <w:t>/ Working Together to Safeguard Children and Safer Working Practices</w:t>
      </w:r>
    </w:p>
    <w:p w14:paraId="6821FA08" w14:textId="77777777" w:rsidR="00D21130" w:rsidRDefault="00D21130" w:rsidP="00D21130">
      <w:pPr>
        <w:pStyle w:val="ListParagraph"/>
        <w:numPr>
          <w:ilvl w:val="0"/>
          <w:numId w:val="23"/>
        </w:numPr>
        <w:spacing w:after="160" w:line="259" w:lineRule="auto"/>
      </w:pPr>
      <w:r w:rsidRPr="003B67F1">
        <w:t>Ensure all staff undertake all behaviour interventions within a legal framework</w:t>
      </w:r>
    </w:p>
    <w:p w14:paraId="7A81EE54" w14:textId="77777777" w:rsidR="00D21130" w:rsidRPr="003B67F1" w:rsidRDefault="00D21130" w:rsidP="00D21130">
      <w:pPr>
        <w:pStyle w:val="ListParagraph"/>
        <w:numPr>
          <w:ilvl w:val="0"/>
          <w:numId w:val="23"/>
        </w:numPr>
        <w:spacing w:after="160" w:line="259" w:lineRule="auto"/>
      </w:pPr>
      <w:r>
        <w:t>Carry out DSL duties as specified in Safeguarding Policy</w:t>
      </w:r>
    </w:p>
    <w:p w14:paraId="65A0FC28" w14:textId="77777777" w:rsidR="00D21130" w:rsidRPr="003B67F1" w:rsidRDefault="00D21130" w:rsidP="00D21130">
      <w:pPr>
        <w:pStyle w:val="ListParagraph"/>
        <w:numPr>
          <w:ilvl w:val="0"/>
          <w:numId w:val="23"/>
        </w:numPr>
        <w:spacing w:after="160" w:line="259" w:lineRule="auto"/>
      </w:pPr>
      <w:r w:rsidRPr="003B67F1">
        <w:t>Ensure staff team operate within a legal framework for all operational activities</w:t>
      </w:r>
    </w:p>
    <w:p w14:paraId="6BF67D3E" w14:textId="77777777" w:rsidR="00D21130" w:rsidRPr="003B67F1" w:rsidRDefault="00D21130" w:rsidP="00D21130">
      <w:pPr>
        <w:pStyle w:val="ListParagraph"/>
        <w:numPr>
          <w:ilvl w:val="0"/>
          <w:numId w:val="23"/>
        </w:numPr>
        <w:spacing w:after="160" w:line="259" w:lineRule="auto"/>
      </w:pPr>
      <w:r w:rsidRPr="003B67F1">
        <w:t>Reports any concerns (including near misses) without delay to the Headteacher</w:t>
      </w:r>
    </w:p>
    <w:p w14:paraId="6A2FB73F" w14:textId="77777777" w:rsidR="00D21130" w:rsidRPr="003B67F1" w:rsidRDefault="00D21130" w:rsidP="00D21130">
      <w:pPr>
        <w:pStyle w:val="ListParagraph"/>
        <w:numPr>
          <w:ilvl w:val="0"/>
          <w:numId w:val="23"/>
        </w:numPr>
        <w:spacing w:after="160" w:line="259" w:lineRule="auto"/>
      </w:pPr>
      <w:r w:rsidRPr="003B67F1">
        <w:t xml:space="preserve">Maintains a culture of vigilance </w:t>
      </w:r>
      <w:r>
        <w:t xml:space="preserve">‘it could happen here’ </w:t>
      </w:r>
      <w:r w:rsidRPr="003B67F1">
        <w:t>within workforce in regards to Safeguarding</w:t>
      </w:r>
    </w:p>
    <w:p w14:paraId="4395D250" w14:textId="77777777" w:rsidR="00D21130" w:rsidRPr="003B67F1" w:rsidRDefault="00D21130" w:rsidP="00D21130">
      <w:pPr>
        <w:pStyle w:val="ListParagraph"/>
        <w:numPr>
          <w:ilvl w:val="0"/>
          <w:numId w:val="23"/>
        </w:numPr>
        <w:spacing w:after="160" w:line="259" w:lineRule="auto"/>
      </w:pPr>
      <w:r w:rsidRPr="003B67F1">
        <w:t xml:space="preserve">Where necessary represent </w:t>
      </w:r>
      <w:r>
        <w:t>EJS</w:t>
      </w:r>
      <w:r w:rsidRPr="003B67F1">
        <w:t xml:space="preserve"> within LADO/ Police investigations</w:t>
      </w:r>
    </w:p>
    <w:p w14:paraId="65B22C83" w14:textId="77777777" w:rsidR="00D21130" w:rsidRPr="003B67F1" w:rsidRDefault="00D21130" w:rsidP="00D21130">
      <w:pPr>
        <w:pStyle w:val="ListParagraph"/>
        <w:numPr>
          <w:ilvl w:val="0"/>
          <w:numId w:val="23"/>
        </w:numPr>
        <w:spacing w:after="160" w:line="259" w:lineRule="auto"/>
      </w:pPr>
      <w:r w:rsidRPr="003B67F1">
        <w:t xml:space="preserve">Provide necessary safeguarding reports, updates and audits to the </w:t>
      </w:r>
      <w:r>
        <w:t>Head/DSL or LADO</w:t>
      </w:r>
      <w:r w:rsidRPr="003B67F1">
        <w:t xml:space="preserve"> as required</w:t>
      </w:r>
    </w:p>
    <w:p w14:paraId="7F629B8A" w14:textId="77777777" w:rsidR="00D21130" w:rsidRPr="003B67F1" w:rsidRDefault="00D21130" w:rsidP="00D21130"/>
    <w:p w14:paraId="04F60A4D" w14:textId="77777777" w:rsidR="00D21130" w:rsidRPr="003B67F1" w:rsidRDefault="00D21130" w:rsidP="00D21130">
      <w:r w:rsidRPr="003B67F1">
        <w:rPr>
          <w:b/>
          <w:bCs/>
        </w:rPr>
        <w:t>M</w:t>
      </w:r>
      <w:r>
        <w:rPr>
          <w:b/>
          <w:bCs/>
        </w:rPr>
        <w:t>eetings</w:t>
      </w:r>
    </w:p>
    <w:p w14:paraId="6DF5E78A" w14:textId="77777777" w:rsidR="00D21130" w:rsidRPr="003B67F1" w:rsidRDefault="00D21130" w:rsidP="00D21130">
      <w:pPr>
        <w:pStyle w:val="ListParagraph"/>
        <w:numPr>
          <w:ilvl w:val="0"/>
          <w:numId w:val="24"/>
        </w:numPr>
        <w:spacing w:after="160" w:line="259" w:lineRule="auto"/>
      </w:pPr>
      <w:r w:rsidRPr="003B67F1">
        <w:t>Actively maintains good relationships with LA, families and other teams</w:t>
      </w:r>
    </w:p>
    <w:p w14:paraId="0DC0827C" w14:textId="77777777" w:rsidR="00D21130" w:rsidRPr="003B67F1" w:rsidRDefault="00D21130" w:rsidP="00D21130">
      <w:pPr>
        <w:pStyle w:val="ListParagraph"/>
        <w:numPr>
          <w:ilvl w:val="0"/>
          <w:numId w:val="24"/>
        </w:numPr>
        <w:spacing w:after="160" w:line="259" w:lineRule="auto"/>
      </w:pPr>
      <w:r w:rsidRPr="003B67F1">
        <w:t>To attend meetings that are required to fulfil the role</w:t>
      </w:r>
    </w:p>
    <w:p w14:paraId="2D5A9182" w14:textId="77777777" w:rsidR="00D21130" w:rsidRPr="003B67F1" w:rsidRDefault="00D21130" w:rsidP="00D21130">
      <w:pPr>
        <w:pStyle w:val="ListParagraph"/>
        <w:numPr>
          <w:ilvl w:val="0"/>
          <w:numId w:val="24"/>
        </w:numPr>
        <w:spacing w:after="160" w:line="259" w:lineRule="auto"/>
      </w:pPr>
      <w:r w:rsidRPr="003B67F1">
        <w:t>Ensure that all minutes are recorded and stored safely on the school IT systems and relevant staff have access to these</w:t>
      </w:r>
    </w:p>
    <w:p w14:paraId="068D067D" w14:textId="77777777" w:rsidR="00D21130" w:rsidRPr="003B67F1" w:rsidRDefault="00D21130" w:rsidP="00D21130">
      <w:pPr>
        <w:pStyle w:val="ListParagraph"/>
        <w:numPr>
          <w:ilvl w:val="0"/>
          <w:numId w:val="24"/>
        </w:numPr>
        <w:spacing w:after="160" w:line="259" w:lineRule="auto"/>
      </w:pPr>
      <w:r w:rsidRPr="003B67F1">
        <w:t xml:space="preserve">Ensures that all representations of </w:t>
      </w:r>
      <w:r>
        <w:t>EJS</w:t>
      </w:r>
      <w:r w:rsidRPr="003B67F1">
        <w:t xml:space="preserve"> are conducted in a professional manner at all times</w:t>
      </w:r>
    </w:p>
    <w:p w14:paraId="6B3EB037" w14:textId="77777777" w:rsidR="00D21130" w:rsidRPr="003B67F1" w:rsidRDefault="00D21130" w:rsidP="00D21130"/>
    <w:p w14:paraId="5EFB20C5" w14:textId="77777777" w:rsidR="00D21130" w:rsidRPr="003B67F1" w:rsidRDefault="00D21130" w:rsidP="00D21130">
      <w:r w:rsidRPr="003B67F1">
        <w:rPr>
          <w:b/>
          <w:bCs/>
        </w:rPr>
        <w:t>Requirements</w:t>
      </w:r>
    </w:p>
    <w:p w14:paraId="632509E5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>Good Honours Degree</w:t>
      </w:r>
    </w:p>
    <w:p w14:paraId="1EF9785A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lastRenderedPageBreak/>
        <w:t>DSL Qualification</w:t>
      </w:r>
      <w:r>
        <w:t xml:space="preserve"> or willingness to undertake</w:t>
      </w:r>
    </w:p>
    <w:p w14:paraId="638AC639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>Professional development in preparation for a leadership role</w:t>
      </w:r>
    </w:p>
    <w:p w14:paraId="5DE35504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>Experience working in a school environment or other educational setting</w:t>
      </w:r>
    </w:p>
    <w:p w14:paraId="75417243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 xml:space="preserve">Experience working with children/young people with SEND and/or short-term difficulties (e.g. </w:t>
      </w:r>
      <w:r>
        <w:t>autism, learning difficulties</w:t>
      </w:r>
      <w:r w:rsidRPr="003B67F1">
        <w:t>, mental health, physical disabilities)</w:t>
      </w:r>
    </w:p>
    <w:p w14:paraId="6AC95F2F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>Evidence of further professional development which demonstrates an understanding of the current issues impacting on SEND provision</w:t>
      </w:r>
      <w:r>
        <w:t xml:space="preserve"> or willingness to undertake</w:t>
      </w:r>
    </w:p>
    <w:p w14:paraId="4A558F2D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>Qualified Teacher Status</w:t>
      </w:r>
    </w:p>
    <w:p w14:paraId="4F6289FD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 xml:space="preserve">The ability to lead and manage </w:t>
      </w:r>
      <w:r>
        <w:t>a</w:t>
      </w:r>
      <w:r w:rsidRPr="003B67F1">
        <w:t xml:space="preserve"> team effectively and efficiently and work with other professionals and agencies.</w:t>
      </w:r>
    </w:p>
    <w:p w14:paraId="1254842F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>Communication skills, oral, written to a variety of audiences.</w:t>
      </w:r>
    </w:p>
    <w:p w14:paraId="4F5FA74F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>The ability to deliver well planned, organised and innovative lessons/interventions</w:t>
      </w:r>
    </w:p>
    <w:p w14:paraId="23A2704C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>Proficiency in the use of ICT and the software programmes used in school</w:t>
      </w:r>
    </w:p>
    <w:p w14:paraId="29BACAFC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>The ability to lead, model and manage positive behaviour in the school</w:t>
      </w:r>
    </w:p>
    <w:p w14:paraId="7E09E1F0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>The ability to manage school information and data for recording, monitoring, evaluation and reporting.</w:t>
      </w:r>
    </w:p>
    <w:p w14:paraId="5C2D9D76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>Safeguarding of children and young people</w:t>
      </w:r>
    </w:p>
    <w:p w14:paraId="5CFE99A6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>Patient</w:t>
      </w:r>
      <w:r>
        <w:t>,</w:t>
      </w:r>
      <w:r w:rsidRPr="003B67F1">
        <w:t xml:space="preserve"> </w:t>
      </w:r>
      <w:r>
        <w:t xml:space="preserve">kind </w:t>
      </w:r>
      <w:r w:rsidRPr="003B67F1">
        <w:t>and calm</w:t>
      </w:r>
    </w:p>
    <w:p w14:paraId="2E5950B8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 xml:space="preserve">Desire to provide the best possible opportunities for all </w:t>
      </w:r>
      <w:r>
        <w:t>young people</w:t>
      </w:r>
    </w:p>
    <w:p w14:paraId="337A6D66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>Able to create good relationships with children, staff, parents and external agencies</w:t>
      </w:r>
    </w:p>
    <w:p w14:paraId="7AC3B1A0" w14:textId="77777777" w:rsidR="00D21130" w:rsidRPr="003B67F1" w:rsidRDefault="00D21130" w:rsidP="00D21130">
      <w:pPr>
        <w:pStyle w:val="ListParagraph"/>
        <w:numPr>
          <w:ilvl w:val="0"/>
          <w:numId w:val="25"/>
        </w:numPr>
        <w:spacing w:after="160" w:line="259" w:lineRule="auto"/>
      </w:pPr>
      <w:r w:rsidRPr="003B67F1">
        <w:t>Organisation, time management, proactive and self-motivated</w:t>
      </w:r>
      <w:r>
        <w:t>.</w:t>
      </w:r>
    </w:p>
    <w:p w14:paraId="40824395" w14:textId="77777777" w:rsidR="00D21130" w:rsidRPr="003B67F1" w:rsidRDefault="00D21130" w:rsidP="00D21130"/>
    <w:p w14:paraId="606779BA" w14:textId="77777777" w:rsidR="00D21130" w:rsidRDefault="00D21130" w:rsidP="00D21130"/>
    <w:p w14:paraId="7CB5C329" w14:textId="77777777" w:rsidR="00D21130" w:rsidRDefault="00D21130" w:rsidP="00D21130"/>
    <w:p w14:paraId="6462E4CC" w14:textId="77777777" w:rsidR="00DC5B5F" w:rsidRPr="00D33E3B" w:rsidRDefault="00DC5B5F" w:rsidP="00D33E3B"/>
    <w:sectPr w:rsidR="00DC5B5F" w:rsidRPr="00D33E3B" w:rsidSect="008D4E0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991" w:bottom="1440" w:left="1440" w:header="708" w:footer="85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862AEB" w14:textId="77777777" w:rsidR="00856A08" w:rsidRDefault="00856A08" w:rsidP="00EF688A">
      <w:pPr>
        <w:spacing w:after="0" w:line="240" w:lineRule="auto"/>
      </w:pPr>
      <w:r>
        <w:separator/>
      </w:r>
    </w:p>
  </w:endnote>
  <w:endnote w:type="continuationSeparator" w:id="0">
    <w:p w14:paraId="5F2AFEA5" w14:textId="77777777" w:rsidR="00856A08" w:rsidRDefault="00856A08" w:rsidP="00EF68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TUR"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624A3" w14:textId="77777777" w:rsidR="00B3556D" w:rsidRDefault="00B3556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61394F" w14:textId="4CC4EF7B" w:rsidR="00124895" w:rsidRDefault="00124895" w:rsidP="0011632C">
    <w:pPr>
      <w:spacing w:after="0" w:line="240" w:lineRule="auto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35712" behindDoc="0" locked="0" layoutInCell="1" allowOverlap="1" wp14:anchorId="2A04229B" wp14:editId="055CD54D">
              <wp:simplePos x="0" y="0"/>
              <wp:positionH relativeFrom="column">
                <wp:posOffset>-400050</wp:posOffset>
              </wp:positionH>
              <wp:positionV relativeFrom="paragraph">
                <wp:posOffset>-54610</wp:posOffset>
              </wp:positionV>
              <wp:extent cx="6276975" cy="9525"/>
              <wp:effectExtent l="57150" t="95250" r="47625" b="85725"/>
              <wp:wrapNone/>
              <wp:docPr id="3" name="Straight Connector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276975" cy="9525"/>
                      </a:xfrm>
                      <a:prstGeom prst="line">
                        <a:avLst/>
                      </a:prstGeom>
                      <a:ln w="76200" cmpd="thinThick">
                        <a:gradFill flip="none" rotWithShape="1">
                          <a:gsLst>
                            <a:gs pos="0">
                              <a:schemeClr val="bg1">
                                <a:lumMod val="50000"/>
                              </a:schemeClr>
                            </a:gs>
                            <a:gs pos="63000">
                              <a:schemeClr val="accent6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6"/>
                            </a:gs>
                          </a:gsLst>
                          <a:lin ang="5400000" scaled="1"/>
                          <a:tileRect/>
                        </a:gradFill>
                      </a:ln>
                      <a:scene3d>
                        <a:camera prst="orthographicFront"/>
                        <a:lightRig rig="threePt" dir="t"/>
                      </a:scene3d>
                      <a:sp3d extrusionH="76200">
                        <a:extrusionClr>
                          <a:srgbClr val="FFC000"/>
                        </a:extrusionClr>
                      </a:sp3d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330C72E" id="Straight Connector 3" o:spid="_x0000_s1026" style="position:absolute;flip:y;z-index:251635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1.5pt,-4.3pt" to="462.75pt,-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" strokeweight="6pt">
              <v:stroke linestyle="thinThick"/>
            </v:line>
          </w:pict>
        </mc:Fallback>
      </mc:AlternateContent>
    </w:r>
    <w:r>
      <w:t>Edward Jenner School</w:t>
    </w:r>
    <w:r>
      <w:tab/>
    </w:r>
    <w:r>
      <w:tab/>
    </w:r>
    <w:r w:rsidR="0011632C">
      <w:t>The Elms, 44 London Road</w:t>
    </w:r>
    <w:r>
      <w:t>, Gloucester</w:t>
    </w:r>
    <w:r w:rsidR="0011632C">
      <w:t xml:space="preserve"> </w:t>
    </w:r>
    <w:r>
      <w:t xml:space="preserve">GL1 </w:t>
    </w:r>
    <w:r w:rsidR="0011632C">
      <w:t>3NZ</w:t>
    </w:r>
    <w:r w:rsidR="0011632C">
      <w:tab/>
    </w:r>
    <w:r w:rsidR="0011632C">
      <w:tab/>
      <w:t xml:space="preserve">   </w:t>
    </w:r>
    <w:r w:rsidR="00C745FE">
      <w:t>01452 380808</w:t>
    </w:r>
    <w:r w:rsidR="0011632C">
      <w:t xml:space="preserve"> </w:t>
    </w:r>
    <w:r>
      <w:t>www.edwardjennerschool.org.uk</w:t>
    </w:r>
    <w:r>
      <w:tab/>
    </w:r>
    <w:r w:rsidR="00FC1EA8">
      <w:tab/>
    </w:r>
    <w:r w:rsidR="00FC1EA8">
      <w:tab/>
    </w:r>
    <w:r w:rsidR="00FC1EA8">
      <w:tab/>
    </w:r>
    <w:r w:rsidR="0011632C">
      <w:tab/>
    </w:r>
    <w:r w:rsidR="005C33AC">
      <w:t>office@edwardjennerschool.org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F3F2F4" w14:textId="77777777" w:rsidR="00B3556D" w:rsidRDefault="00B3556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B27795" w14:textId="77777777" w:rsidR="00856A08" w:rsidRDefault="00856A08" w:rsidP="00EF688A">
      <w:pPr>
        <w:spacing w:after="0" w:line="240" w:lineRule="auto"/>
      </w:pPr>
      <w:r>
        <w:separator/>
      </w:r>
    </w:p>
  </w:footnote>
  <w:footnote w:type="continuationSeparator" w:id="0">
    <w:p w14:paraId="4CE02785" w14:textId="77777777" w:rsidR="00856A08" w:rsidRDefault="00856A08" w:rsidP="00EF68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ED25C2" w14:textId="77777777" w:rsidR="00B3556D" w:rsidRDefault="00B3556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A3B23" w14:textId="5403C8F3" w:rsidR="001604B1" w:rsidRDefault="00B3556D" w:rsidP="001604B1">
    <w:pPr>
      <w:pStyle w:val="NormalWeb"/>
    </w:pPr>
    <w:r>
      <w:rPr>
        <w:noProof/>
      </w:rPr>
      <mc:AlternateContent>
        <mc:Choice Requires="wpg">
          <w:drawing>
            <wp:anchor distT="0" distB="0" distL="114300" distR="114300" simplePos="0" relativeHeight="251669504" behindDoc="0" locked="0" layoutInCell="1" allowOverlap="1" wp14:anchorId="3040EE84" wp14:editId="1A06003F">
              <wp:simplePos x="0" y="0"/>
              <wp:positionH relativeFrom="column">
                <wp:posOffset>-792480</wp:posOffset>
              </wp:positionH>
              <wp:positionV relativeFrom="paragraph">
                <wp:posOffset>-213360</wp:posOffset>
              </wp:positionV>
              <wp:extent cx="7315200" cy="883920"/>
              <wp:effectExtent l="0" t="0" r="19050" b="11430"/>
              <wp:wrapNone/>
              <wp:docPr id="2029836611" name="Group 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315200" cy="883920"/>
                        <a:chOff x="0" y="0"/>
                        <a:chExt cx="7315200" cy="883920"/>
                      </a:xfrm>
                    </wpg:grpSpPr>
                    <wps:wsp>
                      <wps:cNvPr id="1472832568" name="Rectangle 1"/>
                      <wps:cNvSpPr/>
                      <wps:spPr>
                        <a:xfrm>
                          <a:off x="0" y="0"/>
                          <a:ext cx="7315200" cy="883920"/>
                        </a:xfrm>
                        <a:prstGeom prst="rect">
                          <a:avLst/>
                        </a:prstGeom>
                        <a:solidFill>
                          <a:srgbClr val="686868"/>
                        </a:solidFill>
                        <a:ln>
                          <a:solidFill>
                            <a:srgbClr val="686868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010396428" name="Picture 2" descr="edward jenner cow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38900" y="7620"/>
                          <a:ext cx="868680" cy="868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4" name="Picture 3" descr="edward jenner school 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47360" y="15240"/>
                          <a:ext cx="868680" cy="868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" name="Picture 1" descr="Edward Jenner School Gloucestershire icon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55820" y="15240"/>
                          <a:ext cx="868680" cy="868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9" name="Picture 7" descr="A close up of a logo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5240" y="7620"/>
                          <a:ext cx="868680" cy="868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8" name="Picture 6" descr="A grey background with orange and white text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99160" y="0"/>
                          <a:ext cx="2835910" cy="876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" name="Picture 4" descr="Edward Jenner school Gloucester icons "/>
                        <pic:cNvPicPr>
                          <a:picLocks noChangeAspect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756660" y="7620"/>
                          <a:ext cx="868680" cy="868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D363AF5" id="Group 6" o:spid="_x0000_s1026" style="position:absolute;margin-left:-62.4pt;margin-top:-16.8pt;width:8in;height:69.6pt;z-index:251669504" coordsize="73152,8839" o:gfxdata="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">
              <v:rect id="Rectangle 1" o:spid="_x0000_s1027" style="position:absolute;width:73152;height:88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" fillcolor="#686868" strokecolor="#686868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" o:spid="_x0000_s1028" type="#_x0000_t75" alt="edward jenner cow" style="position:absolute;left:64389;top:76;width:8686;height:86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">
                <v:imagedata r:id="rId7" o:title="edward jenner cow"/>
              </v:shape>
              <v:shape id="Picture 3" o:spid="_x0000_s1029" type="#_x0000_t75" alt="edward jenner school " style="position:absolute;left:55473;top:152;width:8687;height:86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">
                <v:imagedata r:id="rId8" o:title="edward jenner school "/>
              </v:shape>
              <v:shape id="Picture 1" o:spid="_x0000_s1030" type="#_x0000_t75" alt="Edward Jenner School Gloucestershire icon" style="position:absolute;left:46558;top:152;width:8687;height:86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">
                <v:imagedata r:id="rId9" o:title="Edward Jenner School Gloucestershire icon"/>
              </v:shape>
              <v:shape id="Picture 7" o:spid="_x0000_s1031" type="#_x0000_t75" alt="A close up of a logo&#10;&#10;Description automatically generated" style="position:absolute;left:152;top:76;width:8687;height:86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">
                <v:imagedata r:id="rId10" o:title="A close up of a logo&#10;&#10;Description automatically generated"/>
              </v:shape>
              <v:shape id="Picture 6" o:spid="_x0000_s1032" type="#_x0000_t75" alt="A grey background with orange and white text&#10;&#10;Description automatically generated" style="position:absolute;left:8991;width:28359;height:87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">
                <v:imagedata r:id="rId11" o:title="A grey background with orange and white text&#10;&#10;Description automatically generated"/>
              </v:shape>
              <v:shape id="Picture 4" o:spid="_x0000_s1033" type="#_x0000_t75" alt="Edward Jenner school Gloucester icons " style="position:absolute;left:37566;top:76;width:8687;height:86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">
                <v:imagedata r:id="rId12" o:title="Edward Jenner school Gloucester icons "/>
              </v:shape>
            </v:group>
          </w:pict>
        </mc:Fallback>
      </mc:AlternateContent>
    </w:r>
  </w:p>
  <w:p w14:paraId="5EB53492" w14:textId="6B08648C" w:rsidR="00CC18DE" w:rsidRDefault="00CC18DE" w:rsidP="00CC18DE">
    <w:pPr>
      <w:pStyle w:val="NormalWeb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09F9C1" w14:textId="77777777" w:rsidR="00B3556D" w:rsidRDefault="00B3556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9720A"/>
    <w:multiLevelType w:val="hybridMultilevel"/>
    <w:tmpl w:val="4FBC67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D4216"/>
    <w:multiLevelType w:val="hybridMultilevel"/>
    <w:tmpl w:val="41D4F7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E805DF"/>
    <w:multiLevelType w:val="hybridMultilevel"/>
    <w:tmpl w:val="44D045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3021E2"/>
    <w:multiLevelType w:val="hybridMultilevel"/>
    <w:tmpl w:val="A6EE6796"/>
    <w:lvl w:ilvl="0" w:tplc="4AFE867C">
      <w:start w:val="1"/>
      <w:numFmt w:val="decimal"/>
      <w:lvlText w:val="%1."/>
      <w:lvlJc w:val="left"/>
      <w:pPr>
        <w:ind w:left="720" w:hanging="720"/>
      </w:pPr>
      <w:rPr>
        <w:rFonts w:hint="default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33101F5"/>
    <w:multiLevelType w:val="hybridMultilevel"/>
    <w:tmpl w:val="96C216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6A32A9"/>
    <w:multiLevelType w:val="hybridMultilevel"/>
    <w:tmpl w:val="17C2CE2C"/>
    <w:lvl w:ilvl="0" w:tplc="DB9C7D52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1B56595A"/>
    <w:multiLevelType w:val="multilevel"/>
    <w:tmpl w:val="67EA1C8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222478D4"/>
    <w:multiLevelType w:val="hybridMultilevel"/>
    <w:tmpl w:val="772C4A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D706AA"/>
    <w:multiLevelType w:val="hybridMultilevel"/>
    <w:tmpl w:val="B48864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B734F3"/>
    <w:multiLevelType w:val="hybridMultilevel"/>
    <w:tmpl w:val="CF4882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9864A7"/>
    <w:multiLevelType w:val="hybridMultilevel"/>
    <w:tmpl w:val="9E98B0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EE2A5E"/>
    <w:multiLevelType w:val="hybridMultilevel"/>
    <w:tmpl w:val="61B82D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C30B83"/>
    <w:multiLevelType w:val="hybridMultilevel"/>
    <w:tmpl w:val="952C35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2A6C0A"/>
    <w:multiLevelType w:val="hybridMultilevel"/>
    <w:tmpl w:val="BF4C7D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9322471"/>
    <w:multiLevelType w:val="hybridMultilevel"/>
    <w:tmpl w:val="6444DE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9FC57F2"/>
    <w:multiLevelType w:val="hybridMultilevel"/>
    <w:tmpl w:val="5B542948"/>
    <w:lvl w:ilvl="0" w:tplc="BCAA7A20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4374E8"/>
    <w:multiLevelType w:val="hybridMultilevel"/>
    <w:tmpl w:val="359AC0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9D02BB"/>
    <w:multiLevelType w:val="hybridMultilevel"/>
    <w:tmpl w:val="F530EA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3708D1"/>
    <w:multiLevelType w:val="hybridMultilevel"/>
    <w:tmpl w:val="1B143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E85DE6"/>
    <w:multiLevelType w:val="multilevel"/>
    <w:tmpl w:val="01A0C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6FD75389"/>
    <w:multiLevelType w:val="hybridMultilevel"/>
    <w:tmpl w:val="84D8BE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8826D7"/>
    <w:multiLevelType w:val="hybridMultilevel"/>
    <w:tmpl w:val="28709D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AF3002"/>
    <w:multiLevelType w:val="hybridMultilevel"/>
    <w:tmpl w:val="170A3D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BE57DC"/>
    <w:multiLevelType w:val="hybridMultilevel"/>
    <w:tmpl w:val="ABDE0E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CD1660"/>
    <w:multiLevelType w:val="hybridMultilevel"/>
    <w:tmpl w:val="4B36D254"/>
    <w:lvl w:ilvl="0" w:tplc="E0BE59BE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5632243">
    <w:abstractNumId w:val="24"/>
  </w:num>
  <w:num w:numId="2" w16cid:durableId="1436440155">
    <w:abstractNumId w:val="15"/>
  </w:num>
  <w:num w:numId="3" w16cid:durableId="1874224423">
    <w:abstractNumId w:val="5"/>
  </w:num>
  <w:num w:numId="4" w16cid:durableId="479273888">
    <w:abstractNumId w:val="6"/>
  </w:num>
  <w:num w:numId="5" w16cid:durableId="726420210">
    <w:abstractNumId w:val="3"/>
  </w:num>
  <w:num w:numId="6" w16cid:durableId="1606495340">
    <w:abstractNumId w:val="19"/>
  </w:num>
  <w:num w:numId="7" w16cid:durableId="1122841759">
    <w:abstractNumId w:val="23"/>
  </w:num>
  <w:num w:numId="8" w16cid:durableId="1162085945">
    <w:abstractNumId w:val="20"/>
  </w:num>
  <w:num w:numId="9" w16cid:durableId="1224298375">
    <w:abstractNumId w:val="8"/>
  </w:num>
  <w:num w:numId="10" w16cid:durableId="1308432913">
    <w:abstractNumId w:val="7"/>
  </w:num>
  <w:num w:numId="11" w16cid:durableId="2031908285">
    <w:abstractNumId w:val="4"/>
  </w:num>
  <w:num w:numId="12" w16cid:durableId="1479030105">
    <w:abstractNumId w:val="12"/>
  </w:num>
  <w:num w:numId="13" w16cid:durableId="667681317">
    <w:abstractNumId w:val="21"/>
  </w:num>
  <w:num w:numId="14" w16cid:durableId="153422060">
    <w:abstractNumId w:val="22"/>
  </w:num>
  <w:num w:numId="15" w16cid:durableId="1114397454">
    <w:abstractNumId w:val="17"/>
  </w:num>
  <w:num w:numId="16" w16cid:durableId="1011565111">
    <w:abstractNumId w:val="2"/>
  </w:num>
  <w:num w:numId="17" w16cid:durableId="182204813">
    <w:abstractNumId w:val="1"/>
  </w:num>
  <w:num w:numId="18" w16cid:durableId="206572422">
    <w:abstractNumId w:val="10"/>
  </w:num>
  <w:num w:numId="19" w16cid:durableId="1517191006">
    <w:abstractNumId w:val="0"/>
  </w:num>
  <w:num w:numId="20" w16cid:durableId="989334900">
    <w:abstractNumId w:val="16"/>
  </w:num>
  <w:num w:numId="21" w16cid:durableId="89133005">
    <w:abstractNumId w:val="11"/>
  </w:num>
  <w:num w:numId="22" w16cid:durableId="1331640655">
    <w:abstractNumId w:val="9"/>
  </w:num>
  <w:num w:numId="23" w16cid:durableId="811143020">
    <w:abstractNumId w:val="13"/>
  </w:num>
  <w:num w:numId="24" w16cid:durableId="1251617289">
    <w:abstractNumId w:val="14"/>
  </w:num>
  <w:num w:numId="25" w16cid:durableId="134174177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688A"/>
    <w:rsid w:val="00000A78"/>
    <w:rsid w:val="00031D7E"/>
    <w:rsid w:val="0003756B"/>
    <w:rsid w:val="00056E38"/>
    <w:rsid w:val="000610F1"/>
    <w:rsid w:val="000650A4"/>
    <w:rsid w:val="00065BCE"/>
    <w:rsid w:val="000A3A67"/>
    <w:rsid w:val="000C34AC"/>
    <w:rsid w:val="000D793E"/>
    <w:rsid w:val="00103BEB"/>
    <w:rsid w:val="0011632C"/>
    <w:rsid w:val="00124895"/>
    <w:rsid w:val="00130F69"/>
    <w:rsid w:val="001604B1"/>
    <w:rsid w:val="0017039D"/>
    <w:rsid w:val="00170A60"/>
    <w:rsid w:val="00172B36"/>
    <w:rsid w:val="001B2B81"/>
    <w:rsid w:val="001C35CB"/>
    <w:rsid w:val="001C438E"/>
    <w:rsid w:val="001E590A"/>
    <w:rsid w:val="002041E2"/>
    <w:rsid w:val="00222021"/>
    <w:rsid w:val="00263F04"/>
    <w:rsid w:val="002659C5"/>
    <w:rsid w:val="002B0D5D"/>
    <w:rsid w:val="002B10E1"/>
    <w:rsid w:val="002B7765"/>
    <w:rsid w:val="002D4A0A"/>
    <w:rsid w:val="002D6BEE"/>
    <w:rsid w:val="002E4980"/>
    <w:rsid w:val="003027CC"/>
    <w:rsid w:val="00315D90"/>
    <w:rsid w:val="003238B2"/>
    <w:rsid w:val="00337134"/>
    <w:rsid w:val="003434B9"/>
    <w:rsid w:val="00356AFC"/>
    <w:rsid w:val="0038135B"/>
    <w:rsid w:val="00383DD6"/>
    <w:rsid w:val="0039151B"/>
    <w:rsid w:val="00395AC2"/>
    <w:rsid w:val="00397217"/>
    <w:rsid w:val="0039723B"/>
    <w:rsid w:val="003A264C"/>
    <w:rsid w:val="003B407C"/>
    <w:rsid w:val="003D3240"/>
    <w:rsid w:val="003D6A43"/>
    <w:rsid w:val="003F4043"/>
    <w:rsid w:val="00420332"/>
    <w:rsid w:val="00421FEF"/>
    <w:rsid w:val="00426193"/>
    <w:rsid w:val="00452B35"/>
    <w:rsid w:val="00475725"/>
    <w:rsid w:val="004814E6"/>
    <w:rsid w:val="004A55A4"/>
    <w:rsid w:val="004E2B45"/>
    <w:rsid w:val="00500249"/>
    <w:rsid w:val="0050054E"/>
    <w:rsid w:val="00556E1E"/>
    <w:rsid w:val="005609B5"/>
    <w:rsid w:val="005616CF"/>
    <w:rsid w:val="00581FDC"/>
    <w:rsid w:val="00587827"/>
    <w:rsid w:val="005A2898"/>
    <w:rsid w:val="005B2A1F"/>
    <w:rsid w:val="005C33AC"/>
    <w:rsid w:val="005D0CC5"/>
    <w:rsid w:val="005E098B"/>
    <w:rsid w:val="005F1F19"/>
    <w:rsid w:val="005F6282"/>
    <w:rsid w:val="005F62E2"/>
    <w:rsid w:val="006365A6"/>
    <w:rsid w:val="00645044"/>
    <w:rsid w:val="006503E2"/>
    <w:rsid w:val="00656B94"/>
    <w:rsid w:val="006703AE"/>
    <w:rsid w:val="00676941"/>
    <w:rsid w:val="006B2DBE"/>
    <w:rsid w:val="006C5089"/>
    <w:rsid w:val="006D03ED"/>
    <w:rsid w:val="006D1355"/>
    <w:rsid w:val="006E53BC"/>
    <w:rsid w:val="006F1727"/>
    <w:rsid w:val="00710ED7"/>
    <w:rsid w:val="00745A8F"/>
    <w:rsid w:val="00780073"/>
    <w:rsid w:val="007B6E7E"/>
    <w:rsid w:val="007C081B"/>
    <w:rsid w:val="007D6673"/>
    <w:rsid w:val="007F1F92"/>
    <w:rsid w:val="008073D4"/>
    <w:rsid w:val="00810190"/>
    <w:rsid w:val="0081651B"/>
    <w:rsid w:val="008400D2"/>
    <w:rsid w:val="00856A08"/>
    <w:rsid w:val="008854AE"/>
    <w:rsid w:val="00896B18"/>
    <w:rsid w:val="008C325A"/>
    <w:rsid w:val="008D4E05"/>
    <w:rsid w:val="008F1A1D"/>
    <w:rsid w:val="008F5C84"/>
    <w:rsid w:val="00923863"/>
    <w:rsid w:val="00937FE4"/>
    <w:rsid w:val="009429B4"/>
    <w:rsid w:val="009472E4"/>
    <w:rsid w:val="00955F91"/>
    <w:rsid w:val="00962943"/>
    <w:rsid w:val="00965ED1"/>
    <w:rsid w:val="009946C8"/>
    <w:rsid w:val="009A05EC"/>
    <w:rsid w:val="009A0CC7"/>
    <w:rsid w:val="009A165D"/>
    <w:rsid w:val="009A5F69"/>
    <w:rsid w:val="009B6495"/>
    <w:rsid w:val="009C1433"/>
    <w:rsid w:val="009C365F"/>
    <w:rsid w:val="009E4F18"/>
    <w:rsid w:val="009E5206"/>
    <w:rsid w:val="009E6D83"/>
    <w:rsid w:val="00A03489"/>
    <w:rsid w:val="00A571DD"/>
    <w:rsid w:val="00A714FD"/>
    <w:rsid w:val="00A81C6B"/>
    <w:rsid w:val="00A8616D"/>
    <w:rsid w:val="00A925A3"/>
    <w:rsid w:val="00A932EA"/>
    <w:rsid w:val="00AC65FB"/>
    <w:rsid w:val="00AE277C"/>
    <w:rsid w:val="00AF2D3B"/>
    <w:rsid w:val="00AF4B04"/>
    <w:rsid w:val="00B30AD9"/>
    <w:rsid w:val="00B30BA1"/>
    <w:rsid w:val="00B3556D"/>
    <w:rsid w:val="00B503B3"/>
    <w:rsid w:val="00B5691F"/>
    <w:rsid w:val="00B756F1"/>
    <w:rsid w:val="00B87FE3"/>
    <w:rsid w:val="00B910B9"/>
    <w:rsid w:val="00BC7DFA"/>
    <w:rsid w:val="00BD10A8"/>
    <w:rsid w:val="00BF1F28"/>
    <w:rsid w:val="00BF5B26"/>
    <w:rsid w:val="00C143AC"/>
    <w:rsid w:val="00C27CFF"/>
    <w:rsid w:val="00C309E2"/>
    <w:rsid w:val="00C30F8C"/>
    <w:rsid w:val="00C61BFF"/>
    <w:rsid w:val="00C70AF3"/>
    <w:rsid w:val="00C745FE"/>
    <w:rsid w:val="00C90CB1"/>
    <w:rsid w:val="00C964A4"/>
    <w:rsid w:val="00CA7090"/>
    <w:rsid w:val="00CB066A"/>
    <w:rsid w:val="00CB4207"/>
    <w:rsid w:val="00CC18DE"/>
    <w:rsid w:val="00CE1BCC"/>
    <w:rsid w:val="00D12D27"/>
    <w:rsid w:val="00D15028"/>
    <w:rsid w:val="00D21130"/>
    <w:rsid w:val="00D25217"/>
    <w:rsid w:val="00D2799A"/>
    <w:rsid w:val="00D33E3B"/>
    <w:rsid w:val="00D34039"/>
    <w:rsid w:val="00D46B78"/>
    <w:rsid w:val="00D63369"/>
    <w:rsid w:val="00D8106E"/>
    <w:rsid w:val="00D922EA"/>
    <w:rsid w:val="00DA72C4"/>
    <w:rsid w:val="00DC5B5F"/>
    <w:rsid w:val="00DD39AD"/>
    <w:rsid w:val="00DF16AA"/>
    <w:rsid w:val="00E113A6"/>
    <w:rsid w:val="00E14781"/>
    <w:rsid w:val="00E40706"/>
    <w:rsid w:val="00EA1FE1"/>
    <w:rsid w:val="00EB25E6"/>
    <w:rsid w:val="00EB56A3"/>
    <w:rsid w:val="00EC56A5"/>
    <w:rsid w:val="00EE0609"/>
    <w:rsid w:val="00EF688A"/>
    <w:rsid w:val="00F209A6"/>
    <w:rsid w:val="00F450F7"/>
    <w:rsid w:val="00F54073"/>
    <w:rsid w:val="00F55FF5"/>
    <w:rsid w:val="00F61FE3"/>
    <w:rsid w:val="00F95F3C"/>
    <w:rsid w:val="00FC1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E022E39"/>
  <w15:docId w15:val="{0B8250A0-2F0B-4EE3-8FE3-C1686FBC5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14781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14781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365F91" w:themeColor="accent1" w:themeShade="BF"/>
      <w:kern w:val="2"/>
      <w:sz w:val="28"/>
      <w:szCs w:val="28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68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88A"/>
  </w:style>
  <w:style w:type="paragraph" w:styleId="Footer">
    <w:name w:val="footer"/>
    <w:basedOn w:val="Normal"/>
    <w:link w:val="FooterChar"/>
    <w:uiPriority w:val="99"/>
    <w:unhideWhenUsed/>
    <w:rsid w:val="00EF68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88A"/>
  </w:style>
  <w:style w:type="paragraph" w:styleId="BalloonText">
    <w:name w:val="Balloon Text"/>
    <w:basedOn w:val="Normal"/>
    <w:link w:val="BalloonTextChar"/>
    <w:uiPriority w:val="99"/>
    <w:semiHidden/>
    <w:unhideWhenUsed/>
    <w:rsid w:val="00EF68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688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9E4F18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1C35CB"/>
    <w:pPr>
      <w:ind w:left="720"/>
      <w:contextualSpacing/>
    </w:pPr>
  </w:style>
  <w:style w:type="table" w:styleId="TableGrid">
    <w:name w:val="Table Grid"/>
    <w:basedOn w:val="TableNormal"/>
    <w:uiPriority w:val="59"/>
    <w:unhideWhenUsed/>
    <w:rsid w:val="005A28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D39A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D39A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D39AD"/>
    <w:rPr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DD39AD"/>
    <w:rPr>
      <w:color w:val="800080" w:themeColor="followed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95AC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95AC2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395AC2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CC18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Level1">
    <w:name w:val="Level 1"/>
    <w:rsid w:val="00EB56A3"/>
  </w:style>
  <w:style w:type="character" w:customStyle="1" w:styleId="Level2">
    <w:name w:val="Level 2"/>
    <w:rsid w:val="00EB56A3"/>
  </w:style>
  <w:style w:type="character" w:customStyle="1" w:styleId="Level3">
    <w:name w:val="Level 3"/>
    <w:rsid w:val="00EB56A3"/>
  </w:style>
  <w:style w:type="paragraph" w:styleId="BodyTextIndent">
    <w:name w:val="Body Text Indent"/>
    <w:basedOn w:val="Normal"/>
    <w:link w:val="BodyTextIndentChar"/>
    <w:semiHidden/>
    <w:rsid w:val="00EB56A3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spacing w:after="0" w:line="240" w:lineRule="auto"/>
      <w:ind w:left="1440" w:hanging="720"/>
      <w:jc w:val="both"/>
    </w:pPr>
    <w:rPr>
      <w:rFonts w:ascii="Times New Roman TUR" w:eastAsia="Times New Roman" w:hAnsi="Times New Roman TUR" w:cs="Times New Roman TUR"/>
      <w:sz w:val="24"/>
      <w:szCs w:val="24"/>
      <w:lang w:val="en-US"/>
    </w:rPr>
  </w:style>
  <w:style w:type="character" w:customStyle="1" w:styleId="BodyTextIndentChar">
    <w:name w:val="Body Text Indent Char"/>
    <w:basedOn w:val="DefaultParagraphFont"/>
    <w:link w:val="BodyTextIndent"/>
    <w:semiHidden/>
    <w:rsid w:val="00EB56A3"/>
    <w:rPr>
      <w:rFonts w:ascii="Times New Roman TUR" w:eastAsia="Times New Roman" w:hAnsi="Times New Roman TUR" w:cs="Times New Roman TUR"/>
      <w:sz w:val="24"/>
      <w:szCs w:val="24"/>
      <w:lang w:val="en-US"/>
    </w:rPr>
  </w:style>
  <w:style w:type="paragraph" w:styleId="PlainText">
    <w:name w:val="Plain Text"/>
    <w:basedOn w:val="Normal"/>
    <w:link w:val="PlainTextChar"/>
    <w:semiHidden/>
    <w:rsid w:val="00EB56A3"/>
    <w:pPr>
      <w:spacing w:after="0" w:line="240" w:lineRule="auto"/>
      <w:jc w:val="both"/>
    </w:pPr>
    <w:rPr>
      <w:rFonts w:ascii="Courier New" w:eastAsia="Times New Roman" w:hAnsi="Courier New" w:cs="Times New Roman"/>
      <w:sz w:val="20"/>
      <w:szCs w:val="24"/>
    </w:rPr>
  </w:style>
  <w:style w:type="character" w:customStyle="1" w:styleId="PlainTextChar">
    <w:name w:val="Plain Text Char"/>
    <w:basedOn w:val="DefaultParagraphFont"/>
    <w:link w:val="PlainText"/>
    <w:semiHidden/>
    <w:rsid w:val="00EB56A3"/>
    <w:rPr>
      <w:rFonts w:ascii="Courier New" w:eastAsia="Times New Roman" w:hAnsi="Courier New" w:cs="Times New Roman"/>
      <w:sz w:val="20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E14781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14:ligatures w14:val="standardContextual"/>
    </w:rPr>
  </w:style>
  <w:style w:type="character" w:customStyle="1" w:styleId="Heading3Char">
    <w:name w:val="Heading 3 Char"/>
    <w:basedOn w:val="DefaultParagraphFont"/>
    <w:link w:val="Heading3"/>
    <w:uiPriority w:val="9"/>
    <w:rsid w:val="00E14781"/>
    <w:rPr>
      <w:rFonts w:eastAsiaTheme="majorEastAsia" w:cstheme="majorBidi"/>
      <w:color w:val="365F91" w:themeColor="accent1" w:themeShade="BF"/>
      <w:kern w:val="2"/>
      <w:sz w:val="28"/>
      <w:szCs w:val="28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995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8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23996">
          <w:marLeft w:val="0"/>
          <w:marRight w:val="0"/>
          <w:marTop w:val="0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0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15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90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885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8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5924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65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3905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231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8" Type="http://schemas.openxmlformats.org/officeDocument/2006/relationships/image" Target="media/image8.jpe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12" Type="http://schemas.openxmlformats.org/officeDocument/2006/relationships/image" Target="media/image12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11" Type="http://schemas.openxmlformats.org/officeDocument/2006/relationships/image" Target="media/image11.gif"/><Relationship Id="rId5" Type="http://schemas.openxmlformats.org/officeDocument/2006/relationships/image" Target="media/image5.gif"/><Relationship Id="rId10" Type="http://schemas.openxmlformats.org/officeDocument/2006/relationships/image" Target="media/image10.gif"/><Relationship Id="rId4" Type="http://schemas.openxmlformats.org/officeDocument/2006/relationships/image" Target="media/image4.gif"/><Relationship Id="rId9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nda\AppData\Local\Chemistry%20Add-in%20for%20Word\Chemistry%20Gallery\Chem4Word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olsStorage xmlns="urn:schemas-microsoft-com.VSTO2008Demos.ControlsStorage">
  <Controls>AAEAAAD/////AQAAAAAAAAAMAgAAAEVDaGVtNFdvcmQuQ29yZSwgVmVyc2lvbj0xLjAuMC4wLCBDdWx0dXJlPW5ldXRyYWwsIFB1YmxpY0tleVRva2VuPW51bGwHAQAAAAABAAAAAAAAAAQgQ2hlbTRXb3JkLkNvcmUuQ29udHJvbFByb3BlcnRpZXMCAAAACw==</Controls>
</ControlsStorage>
</file>

<file path=customXml/itemProps1.xml><?xml version="1.0" encoding="utf-8"?>
<ds:datastoreItem xmlns:ds="http://schemas.openxmlformats.org/officeDocument/2006/customXml" ds:itemID="{9C067A00-38A3-4277-9A87-054CDA9757AD}">
  <ds:schemaRefs>
    <ds:schemaRef ds:uri="urn:schemas-microsoft-com.VSTO2008Demos.ControlsStorag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Chem4Word</Template>
  <TotalTime>0</TotalTime>
  <Pages>5</Pages>
  <Words>1505</Words>
  <Characters>8581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Brookes</dc:creator>
  <cp:lastModifiedBy>business@edwardjennerschool.org</cp:lastModifiedBy>
  <cp:revision>4</cp:revision>
  <cp:lastPrinted>2024-01-21T17:54:00Z</cp:lastPrinted>
  <dcterms:created xsi:type="dcterms:W3CDTF">2025-10-07T10:08:00Z</dcterms:created>
  <dcterms:modified xsi:type="dcterms:W3CDTF">2025-10-07T10:08:00Z</dcterms:modified>
</cp:coreProperties>
</file>