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49C3F" w14:textId="77777777" w:rsidR="00FB444B" w:rsidRPr="00CA5474" w:rsidRDefault="00FB444B" w:rsidP="00FD57C0">
      <w:pPr>
        <w:rPr>
          <w:b/>
          <w:bCs/>
          <w:sz w:val="28"/>
          <w:szCs w:val="28"/>
        </w:rPr>
      </w:pPr>
      <w:r w:rsidRPr="00CA5474">
        <w:rPr>
          <w:b/>
          <w:bCs/>
          <w:sz w:val="28"/>
          <w:szCs w:val="28"/>
        </w:rPr>
        <w:t>Job Description</w:t>
      </w:r>
    </w:p>
    <w:p w14:paraId="045B8322" w14:textId="36A63FA6" w:rsidR="00FD57C0" w:rsidRDefault="00FD57C0" w:rsidP="00FD57C0">
      <w:r>
        <w:t xml:space="preserve">Designated Safeguarding Lead (DSL) (non teaching) </w:t>
      </w:r>
    </w:p>
    <w:p w14:paraId="45C258A3" w14:textId="5AF7CA24" w:rsidR="00FD57C0" w:rsidRDefault="00FD57C0" w:rsidP="00FD57C0">
      <w:r>
        <w:t xml:space="preserve">The DSL will become part of the school leadership team and is a role that requires the authority to carry out the duties effectively and influence others. This is a crucial leadership role, responsible for the strategic oversight and day-to-day management of safeguarding and child protection across the school working very closely with the Headteacher, DDSL’s and pastoral team. </w:t>
      </w:r>
    </w:p>
    <w:p w14:paraId="4BCF4246" w14:textId="77777777" w:rsidR="00FD57C0" w:rsidRDefault="00FD57C0" w:rsidP="00FD57C0">
      <w:r>
        <w:t xml:space="preserve">You will be the first point of contact for all safeguarding concerns and will play a pivotal role in ensuring the well-being and safety of our students many of whom are vulnerable. </w:t>
      </w:r>
    </w:p>
    <w:p w14:paraId="6035BFFF" w14:textId="24261555" w:rsidR="0014498F" w:rsidRPr="00CA5474" w:rsidRDefault="0014498F" w:rsidP="00FD57C0">
      <w:pPr>
        <w:rPr>
          <w:b/>
          <w:bCs/>
          <w:sz w:val="28"/>
          <w:szCs w:val="28"/>
        </w:rPr>
      </w:pPr>
      <w:r w:rsidRPr="00CA5474">
        <w:rPr>
          <w:b/>
          <w:bCs/>
          <w:sz w:val="28"/>
          <w:szCs w:val="28"/>
        </w:rPr>
        <w:t>Duties and Responsibilities</w:t>
      </w:r>
    </w:p>
    <w:p w14:paraId="692E6832" w14:textId="77777777" w:rsidR="00FD57C0" w:rsidRPr="00CA5474" w:rsidRDefault="00FD57C0" w:rsidP="00FD57C0">
      <w:pPr>
        <w:rPr>
          <w:b/>
          <w:bCs/>
        </w:rPr>
      </w:pPr>
      <w:r w:rsidRPr="00CA5474">
        <w:rPr>
          <w:b/>
          <w:bCs/>
        </w:rPr>
        <w:t>Specific Areas of Responsibility</w:t>
      </w:r>
    </w:p>
    <w:p w14:paraId="34602E2A" w14:textId="77777777" w:rsidR="00FD57C0" w:rsidRDefault="00FD57C0" w:rsidP="00FD57C0">
      <w:pPr>
        <w:pStyle w:val="ListParagraph"/>
        <w:numPr>
          <w:ilvl w:val="0"/>
          <w:numId w:val="26"/>
        </w:numPr>
        <w:spacing w:after="160" w:line="259" w:lineRule="auto"/>
      </w:pPr>
      <w:r>
        <w:t>Lead and manage all safeguarding and child protection matters within the school, in line with statutory guidance and school policies</w:t>
      </w:r>
    </w:p>
    <w:p w14:paraId="68D7DF97" w14:textId="77777777" w:rsidR="00FD57C0" w:rsidRDefault="00FD57C0" w:rsidP="00FD57C0">
      <w:pPr>
        <w:pStyle w:val="ListParagraph"/>
        <w:numPr>
          <w:ilvl w:val="0"/>
          <w:numId w:val="26"/>
        </w:numPr>
        <w:spacing w:after="160" w:line="259" w:lineRule="auto"/>
      </w:pPr>
      <w:r>
        <w:t>Act as the lead professional for safeguarding, providing expert advice, guidance, and support to all staff</w:t>
      </w:r>
    </w:p>
    <w:p w14:paraId="3CA997FF" w14:textId="77777777" w:rsidR="00FD57C0" w:rsidRDefault="00FD57C0" w:rsidP="00FD57C0">
      <w:pPr>
        <w:pStyle w:val="ListParagraph"/>
        <w:numPr>
          <w:ilvl w:val="0"/>
          <w:numId w:val="26"/>
        </w:numPr>
        <w:spacing w:after="160" w:line="259" w:lineRule="auto"/>
      </w:pPr>
      <w:r>
        <w:t>Manage and respond to safeguarding concerns and disclosures, including making referrals to external agencies as required</w:t>
      </w:r>
    </w:p>
    <w:p w14:paraId="5138D9F1" w14:textId="77777777" w:rsidR="00FD57C0" w:rsidRDefault="00FD57C0" w:rsidP="00FD57C0">
      <w:pPr>
        <w:pStyle w:val="ListParagraph"/>
        <w:numPr>
          <w:ilvl w:val="0"/>
          <w:numId w:val="26"/>
        </w:numPr>
        <w:spacing w:after="160" w:line="259" w:lineRule="auto"/>
      </w:pPr>
      <w:r>
        <w:t>Maintain accurate and detailed safeguarding records via the school recording system, ensuring all documentation is compliant and up-to-date</w:t>
      </w:r>
    </w:p>
    <w:p w14:paraId="0D0DD742" w14:textId="77777777" w:rsidR="00FD57C0" w:rsidRDefault="00FD57C0" w:rsidP="00FD57C0">
      <w:pPr>
        <w:pStyle w:val="ListParagraph"/>
        <w:numPr>
          <w:ilvl w:val="0"/>
          <w:numId w:val="26"/>
        </w:numPr>
        <w:spacing w:after="160" w:line="259" w:lineRule="auto"/>
      </w:pPr>
      <w:r>
        <w:t>Develop, implement, and review the school's safeguarding policies, related policies and procedures</w:t>
      </w:r>
    </w:p>
    <w:p w14:paraId="6707B73F" w14:textId="77777777" w:rsidR="00FD57C0" w:rsidRDefault="00FD57C0" w:rsidP="00FD57C0">
      <w:pPr>
        <w:pStyle w:val="ListParagraph"/>
        <w:numPr>
          <w:ilvl w:val="0"/>
          <w:numId w:val="26"/>
        </w:numPr>
        <w:spacing w:after="160" w:line="259" w:lineRule="auto"/>
      </w:pPr>
      <w:r>
        <w:t>Deliver high-quality safeguarding training and professional development to all school staff</w:t>
      </w:r>
    </w:p>
    <w:p w14:paraId="2E0DD589" w14:textId="77777777" w:rsidR="00FD57C0" w:rsidRDefault="00FD57C0" w:rsidP="00FD57C0">
      <w:pPr>
        <w:pStyle w:val="ListParagraph"/>
        <w:numPr>
          <w:ilvl w:val="0"/>
          <w:numId w:val="26"/>
        </w:numPr>
        <w:spacing w:after="160" w:line="259" w:lineRule="auto"/>
      </w:pPr>
      <w:r>
        <w:t>Champion a culture of safeguarding and vigilance, safety and well-being throughout the school community</w:t>
      </w:r>
    </w:p>
    <w:p w14:paraId="356E64D8" w14:textId="1EC5B3AD" w:rsidR="00FD57C0" w:rsidRPr="005706A2" w:rsidRDefault="00FD57C0" w:rsidP="005706A2">
      <w:pPr>
        <w:pStyle w:val="ListParagraph"/>
        <w:numPr>
          <w:ilvl w:val="0"/>
          <w:numId w:val="26"/>
        </w:numPr>
        <w:spacing w:after="160" w:line="259" w:lineRule="auto"/>
      </w:pPr>
      <w:r>
        <w:t xml:space="preserve">Attend all relevant inter agency meeting and liaise with appropriate external agencies and bodies </w:t>
      </w:r>
    </w:p>
    <w:p w14:paraId="671F8304" w14:textId="77777777" w:rsidR="00FD57C0" w:rsidRPr="00CA5474" w:rsidRDefault="00FD57C0" w:rsidP="00FD57C0">
      <w:pPr>
        <w:rPr>
          <w:b/>
          <w:bCs/>
        </w:rPr>
      </w:pPr>
      <w:r w:rsidRPr="00CA5474">
        <w:rPr>
          <w:b/>
          <w:bCs/>
        </w:rPr>
        <w:t>Whole-school organisation, strategy and development</w:t>
      </w:r>
    </w:p>
    <w:p w14:paraId="3EF21468" w14:textId="77777777" w:rsidR="00FD57C0" w:rsidRDefault="00FD57C0" w:rsidP="00FD57C0">
      <w:pPr>
        <w:pStyle w:val="ListParagraph"/>
        <w:numPr>
          <w:ilvl w:val="0"/>
          <w:numId w:val="27"/>
        </w:numPr>
        <w:spacing w:after="160" w:line="259" w:lineRule="auto"/>
      </w:pPr>
      <w:r>
        <w:t>Contribute to the development, implementation and evaluation of the school’s policies, practices and procedures, to support the school’s ethos</w:t>
      </w:r>
    </w:p>
    <w:p w14:paraId="6805BF75" w14:textId="77777777" w:rsidR="00FD57C0" w:rsidRDefault="00FD57C0" w:rsidP="00FD57C0">
      <w:pPr>
        <w:pStyle w:val="ListParagraph"/>
        <w:numPr>
          <w:ilvl w:val="0"/>
          <w:numId w:val="27"/>
        </w:numPr>
        <w:spacing w:after="160" w:line="259" w:lineRule="auto"/>
      </w:pPr>
      <w:r>
        <w:t>Make a positive contribution to the wider life and ethos of the school</w:t>
      </w:r>
    </w:p>
    <w:p w14:paraId="3F8ED800" w14:textId="77777777" w:rsidR="00FD57C0" w:rsidRDefault="00FD57C0" w:rsidP="00FD57C0">
      <w:pPr>
        <w:pStyle w:val="ListParagraph"/>
        <w:numPr>
          <w:ilvl w:val="0"/>
          <w:numId w:val="27"/>
        </w:numPr>
        <w:spacing w:after="160" w:line="259" w:lineRule="auto"/>
      </w:pPr>
      <w:r>
        <w:t xml:space="preserve">Work with others to secure co-ordinated outcomes for learners </w:t>
      </w:r>
    </w:p>
    <w:p w14:paraId="66015270" w14:textId="77777777" w:rsidR="00FD57C0" w:rsidRPr="00CA5474" w:rsidRDefault="00FD57C0" w:rsidP="00FD57C0">
      <w:pPr>
        <w:rPr>
          <w:b/>
          <w:bCs/>
        </w:rPr>
      </w:pPr>
      <w:r w:rsidRPr="00CA5474">
        <w:rPr>
          <w:b/>
          <w:bCs/>
        </w:rPr>
        <w:t>Health, safety and wellbeing</w:t>
      </w:r>
    </w:p>
    <w:p w14:paraId="5BC475BE" w14:textId="05BCB482" w:rsidR="00FD57C0" w:rsidRDefault="00FD57C0" w:rsidP="00FD57C0">
      <w:pPr>
        <w:pStyle w:val="ListParagraph"/>
        <w:numPr>
          <w:ilvl w:val="0"/>
          <w:numId w:val="28"/>
        </w:numPr>
        <w:spacing w:after="160" w:line="259" w:lineRule="auto"/>
      </w:pPr>
      <w:r>
        <w:t>Work within the ISI standards to promote the safety and wellbeing of students</w:t>
      </w:r>
    </w:p>
    <w:p w14:paraId="1AE5D8CF" w14:textId="77777777" w:rsidR="00FD57C0" w:rsidRPr="00CA5474" w:rsidRDefault="00FD57C0" w:rsidP="00FD57C0">
      <w:pPr>
        <w:rPr>
          <w:b/>
          <w:bCs/>
        </w:rPr>
      </w:pPr>
      <w:r w:rsidRPr="00CA5474">
        <w:rPr>
          <w:b/>
          <w:bCs/>
        </w:rPr>
        <w:t>Professional development</w:t>
      </w:r>
    </w:p>
    <w:p w14:paraId="7EBB4E6B" w14:textId="77777777" w:rsidR="00FD57C0" w:rsidRDefault="00FD57C0" w:rsidP="00FD57C0">
      <w:pPr>
        <w:pStyle w:val="ListParagraph"/>
        <w:numPr>
          <w:ilvl w:val="0"/>
          <w:numId w:val="29"/>
        </w:numPr>
        <w:spacing w:after="160" w:line="259" w:lineRule="auto"/>
      </w:pPr>
      <w:r>
        <w:t>Take part in the school’s appraisal procedures</w:t>
      </w:r>
    </w:p>
    <w:p w14:paraId="72BC5B2D" w14:textId="77777777" w:rsidR="00FD57C0" w:rsidRDefault="00FD57C0" w:rsidP="00FD57C0">
      <w:pPr>
        <w:pStyle w:val="ListParagraph"/>
        <w:numPr>
          <w:ilvl w:val="0"/>
          <w:numId w:val="29"/>
        </w:numPr>
        <w:spacing w:after="160" w:line="259" w:lineRule="auto"/>
      </w:pPr>
      <w:r>
        <w:t>Take part in training and development</w:t>
      </w:r>
    </w:p>
    <w:p w14:paraId="3F02B460" w14:textId="77777777" w:rsidR="00FD57C0" w:rsidRDefault="00FD57C0" w:rsidP="00FD57C0">
      <w:pPr>
        <w:pStyle w:val="ListParagraph"/>
        <w:numPr>
          <w:ilvl w:val="0"/>
          <w:numId w:val="29"/>
        </w:numPr>
        <w:spacing w:after="160" w:line="259" w:lineRule="auto"/>
      </w:pPr>
      <w:r>
        <w:t xml:space="preserve">Where appropriate, take part in the appraisal and professional development of others </w:t>
      </w:r>
    </w:p>
    <w:p w14:paraId="59D35973" w14:textId="77777777" w:rsidR="004B0F47" w:rsidRDefault="004B0F47" w:rsidP="004B0F47">
      <w:pPr>
        <w:pStyle w:val="ListParagraph"/>
        <w:spacing w:after="160" w:line="259" w:lineRule="auto"/>
        <w:ind w:left="360"/>
      </w:pPr>
    </w:p>
    <w:p w14:paraId="63C298F6" w14:textId="77777777" w:rsidR="005706A2" w:rsidRDefault="005706A2" w:rsidP="004B0F47">
      <w:pPr>
        <w:pStyle w:val="ListParagraph"/>
        <w:spacing w:after="160" w:line="259" w:lineRule="auto"/>
        <w:ind w:left="360"/>
      </w:pPr>
    </w:p>
    <w:p w14:paraId="65CE976C" w14:textId="77777777" w:rsidR="00FD57C0" w:rsidRPr="004B0F47" w:rsidRDefault="00FD57C0" w:rsidP="00FD57C0">
      <w:pPr>
        <w:rPr>
          <w:b/>
          <w:bCs/>
          <w:sz w:val="24"/>
          <w:szCs w:val="24"/>
        </w:rPr>
      </w:pPr>
      <w:r w:rsidRPr="004B0F47">
        <w:rPr>
          <w:b/>
          <w:bCs/>
          <w:sz w:val="24"/>
          <w:szCs w:val="24"/>
        </w:rPr>
        <w:lastRenderedPageBreak/>
        <w:t xml:space="preserve">Communication </w:t>
      </w:r>
    </w:p>
    <w:p w14:paraId="4193EE30" w14:textId="77777777" w:rsidR="00FD57C0" w:rsidRDefault="00FD57C0" w:rsidP="00FD57C0">
      <w:pPr>
        <w:pStyle w:val="ListParagraph"/>
        <w:numPr>
          <w:ilvl w:val="0"/>
          <w:numId w:val="30"/>
        </w:numPr>
        <w:spacing w:after="160" w:line="259" w:lineRule="auto"/>
      </w:pPr>
      <w:r>
        <w:t xml:space="preserve">Communicate effectively with relevant stakeholders </w:t>
      </w:r>
    </w:p>
    <w:p w14:paraId="63258D1D" w14:textId="77777777" w:rsidR="00FD57C0" w:rsidRDefault="00FD57C0" w:rsidP="00FD57C0">
      <w:pPr>
        <w:pStyle w:val="ListParagraph"/>
        <w:numPr>
          <w:ilvl w:val="0"/>
          <w:numId w:val="30"/>
        </w:numPr>
        <w:spacing w:after="160" w:line="259" w:lineRule="auto"/>
      </w:pPr>
      <w:r>
        <w:t>Develop effective professional relationships with colleagues</w:t>
      </w:r>
    </w:p>
    <w:p w14:paraId="32A37E08" w14:textId="77777777" w:rsidR="00FD57C0" w:rsidRDefault="00FD57C0" w:rsidP="00FD57C0">
      <w:pPr>
        <w:pStyle w:val="ListParagraph"/>
        <w:numPr>
          <w:ilvl w:val="0"/>
          <w:numId w:val="30"/>
        </w:numPr>
        <w:spacing w:after="160" w:line="259" w:lineRule="auto"/>
      </w:pPr>
      <w:r>
        <w:t xml:space="preserve">Collaborate and work with colleagues and other relevant professionals within and beyond the school </w:t>
      </w:r>
    </w:p>
    <w:p w14:paraId="4526D358" w14:textId="77777777" w:rsidR="00FD57C0" w:rsidRPr="00DD4BDB" w:rsidRDefault="00FD57C0" w:rsidP="00FD57C0">
      <w:pPr>
        <w:rPr>
          <w:b/>
          <w:bCs/>
          <w:sz w:val="24"/>
          <w:szCs w:val="24"/>
        </w:rPr>
      </w:pPr>
      <w:r w:rsidRPr="00DD4BDB">
        <w:rPr>
          <w:b/>
          <w:bCs/>
          <w:sz w:val="24"/>
          <w:szCs w:val="24"/>
        </w:rPr>
        <w:t>Personal and professional conduct</w:t>
      </w:r>
    </w:p>
    <w:p w14:paraId="7D86BA05" w14:textId="77777777" w:rsidR="00FD57C0" w:rsidRDefault="00FD57C0" w:rsidP="00FD57C0">
      <w:pPr>
        <w:pStyle w:val="ListParagraph"/>
        <w:numPr>
          <w:ilvl w:val="0"/>
          <w:numId w:val="31"/>
        </w:numPr>
        <w:spacing w:after="160" w:line="259" w:lineRule="auto"/>
      </w:pPr>
      <w:r>
        <w:t xml:space="preserve">Uphold public trust in the profession and maintain high standards of ethics and behaviour, within and outside the school including online </w:t>
      </w:r>
    </w:p>
    <w:p w14:paraId="349B56F7" w14:textId="77777777" w:rsidR="00FD57C0" w:rsidRDefault="00FD57C0" w:rsidP="00FD57C0">
      <w:pPr>
        <w:pStyle w:val="ListParagraph"/>
        <w:numPr>
          <w:ilvl w:val="0"/>
          <w:numId w:val="31"/>
        </w:numPr>
        <w:spacing w:after="160" w:line="259" w:lineRule="auto"/>
      </w:pPr>
      <w:r>
        <w:t>Have proper and professional regard for the ethos, policies and practices of the school, and maintain high standards of attendance and punctuality</w:t>
      </w:r>
    </w:p>
    <w:p w14:paraId="46641307" w14:textId="77777777" w:rsidR="00FD57C0" w:rsidRDefault="00FD57C0" w:rsidP="00FD57C0">
      <w:pPr>
        <w:pStyle w:val="ListParagraph"/>
        <w:numPr>
          <w:ilvl w:val="0"/>
          <w:numId w:val="31"/>
        </w:numPr>
        <w:spacing w:after="160" w:line="259" w:lineRule="auto"/>
      </w:pPr>
      <w:r>
        <w:t xml:space="preserve">Understand and act within the statutory frameworks setting out their professional duties and responsibilities </w:t>
      </w:r>
    </w:p>
    <w:p w14:paraId="083AD075" w14:textId="77777777" w:rsidR="00FD57C0" w:rsidRDefault="00FD57C0" w:rsidP="00FD57C0">
      <w:pPr>
        <w:pStyle w:val="ListParagraph"/>
      </w:pPr>
    </w:p>
    <w:p w14:paraId="535BD4F8" w14:textId="5DC5C668" w:rsidR="00FD57C0" w:rsidRDefault="00FD57C0" w:rsidP="00FD57C0">
      <w:r>
        <w:t xml:space="preserve">All colleagues will be required to safeguard and promote the welfare of </w:t>
      </w:r>
      <w:r w:rsidR="00D1741E">
        <w:t>students</w:t>
      </w:r>
      <w:r>
        <w:t xml:space="preserve"> and follow school policies and the staff code of conduct. </w:t>
      </w:r>
    </w:p>
    <w:p w14:paraId="05061E57" w14:textId="77777777" w:rsidR="00FD57C0" w:rsidRDefault="00FD57C0" w:rsidP="00FD57C0">
      <w:r>
        <w:t xml:space="preserve">Please note, this is illustrative of the general nature and level of responsibility of the work to be undertaken, commensurate with the grade. It is not a comprehensive list of all tasks that the postholder will carry out. </w:t>
      </w:r>
    </w:p>
    <w:p w14:paraId="2754BCF1" w14:textId="77777777" w:rsidR="003C2C98" w:rsidRDefault="00FD57C0" w:rsidP="00FD57C0">
      <w:r>
        <w:t>Mobility Clause</w:t>
      </w:r>
      <w:r w:rsidR="003C2C98">
        <w:t>:</w:t>
      </w:r>
    </w:p>
    <w:p w14:paraId="56C6A6D4" w14:textId="4F91CC3A" w:rsidR="00FD57C0" w:rsidRDefault="00FD57C0" w:rsidP="00FD57C0">
      <w:r>
        <w:t xml:space="preserve"> You may be required to work some of your contracted hours at other local sites, subject to the needs of the role. </w:t>
      </w:r>
    </w:p>
    <w:p w14:paraId="11ECCA26" w14:textId="77777777" w:rsidR="00CC6133" w:rsidRDefault="00FD57C0" w:rsidP="00FD57C0">
      <w:r>
        <w:t>Flexibility Statement</w:t>
      </w:r>
      <w:r w:rsidR="00CC6133">
        <w:t>:</w:t>
      </w:r>
    </w:p>
    <w:p w14:paraId="1DFAE7D6" w14:textId="74D04AE8" w:rsidR="00FD57C0" w:rsidRDefault="00FD57C0" w:rsidP="00FD57C0">
      <w:r>
        <w:t xml:space="preserve"> It is impossible to define clearly the exact nature of any job in a school. Therefore, the purpose of this job description is to outline the main duties that have to be fulfilled. When there is an emergency or in times of difficulty, absence or sickness, it is necessary to take on a variety of tasks and responsibilities regardless of job description under the direction of the </w:t>
      </w:r>
      <w:r w:rsidR="00CC6133">
        <w:t>Head Teacher</w:t>
      </w:r>
      <w:r>
        <w:t xml:space="preserve"> and School Leadership. </w:t>
      </w:r>
    </w:p>
    <w:p w14:paraId="3844E717" w14:textId="77777777" w:rsidR="00F400C8" w:rsidRDefault="00FD57C0" w:rsidP="00FD57C0">
      <w:r>
        <w:t>This job description will be reviewed and updated periodically in order to ensure that it relates to the job performed or to incorporate any proposed changes. This procedure will be conducted in consultation with the post holder. In these circumstances it will be the aim to reach agreement on reasonable changes, but if agreement is not possible the employer reserves the right to make changes to the job description following consultation</w:t>
      </w:r>
      <w:r w:rsidR="00F400C8">
        <w:t>.</w:t>
      </w:r>
    </w:p>
    <w:p w14:paraId="7CCD78B8" w14:textId="77777777" w:rsidR="00CD76F2" w:rsidRDefault="00CD76F2" w:rsidP="00FD57C0">
      <w:pPr>
        <w:rPr>
          <w:b/>
          <w:bCs/>
          <w:sz w:val="28"/>
          <w:szCs w:val="28"/>
        </w:rPr>
      </w:pPr>
    </w:p>
    <w:p w14:paraId="336715AE" w14:textId="77777777" w:rsidR="00CD76F2" w:rsidRDefault="00CD76F2" w:rsidP="00FD57C0">
      <w:pPr>
        <w:rPr>
          <w:b/>
          <w:bCs/>
          <w:sz w:val="28"/>
          <w:szCs w:val="28"/>
        </w:rPr>
      </w:pPr>
    </w:p>
    <w:p w14:paraId="5E6A3612" w14:textId="77777777" w:rsidR="00CD76F2" w:rsidRDefault="00CD76F2" w:rsidP="00FD57C0">
      <w:pPr>
        <w:rPr>
          <w:b/>
          <w:bCs/>
          <w:sz w:val="28"/>
          <w:szCs w:val="28"/>
        </w:rPr>
      </w:pPr>
    </w:p>
    <w:p w14:paraId="13A91E77" w14:textId="77777777" w:rsidR="00CD76F2" w:rsidRDefault="00CD76F2" w:rsidP="00FD57C0">
      <w:pPr>
        <w:rPr>
          <w:b/>
          <w:bCs/>
          <w:sz w:val="28"/>
          <w:szCs w:val="28"/>
        </w:rPr>
      </w:pPr>
    </w:p>
    <w:p w14:paraId="3D9CC7E5" w14:textId="2BA9297B" w:rsidR="00FD57C0" w:rsidRPr="00F400C8" w:rsidRDefault="00FD57C0" w:rsidP="00FD57C0">
      <w:pPr>
        <w:rPr>
          <w:b/>
          <w:bCs/>
          <w:sz w:val="28"/>
          <w:szCs w:val="28"/>
        </w:rPr>
      </w:pPr>
      <w:r w:rsidRPr="00F400C8">
        <w:rPr>
          <w:b/>
          <w:bCs/>
          <w:sz w:val="28"/>
          <w:szCs w:val="28"/>
        </w:rPr>
        <w:lastRenderedPageBreak/>
        <w:t xml:space="preserve">Person specification </w:t>
      </w:r>
    </w:p>
    <w:p w14:paraId="42AD7D26" w14:textId="77777777" w:rsidR="00FD57C0" w:rsidRPr="00F400C8" w:rsidRDefault="00FD57C0" w:rsidP="00FD57C0">
      <w:pPr>
        <w:rPr>
          <w:b/>
          <w:bCs/>
        </w:rPr>
      </w:pPr>
      <w:r w:rsidRPr="00F400C8">
        <w:rPr>
          <w:b/>
          <w:bCs/>
        </w:rPr>
        <w:t xml:space="preserve">QUALITIES </w:t>
      </w:r>
    </w:p>
    <w:p w14:paraId="14A6F64C" w14:textId="77777777" w:rsidR="00FD57C0" w:rsidRDefault="00FD57C0" w:rsidP="00FD57C0">
      <w:r>
        <w:t>Qualifications and training</w:t>
      </w:r>
    </w:p>
    <w:p w14:paraId="64436CC4" w14:textId="57A87B49" w:rsidR="00FD57C0" w:rsidRDefault="00FD57C0" w:rsidP="00FD57C0">
      <w:pPr>
        <w:pStyle w:val="ListParagraph"/>
        <w:numPr>
          <w:ilvl w:val="0"/>
          <w:numId w:val="32"/>
        </w:numPr>
        <w:spacing w:after="160" w:line="259" w:lineRule="auto"/>
      </w:pPr>
      <w:r>
        <w:t xml:space="preserve">Extensive and demonstrable experience of working in a safeguarding role within an educational setting; </w:t>
      </w:r>
      <w:r w:rsidR="00CD76F2">
        <w:t xml:space="preserve">OR </w:t>
      </w:r>
      <w:r>
        <w:t xml:space="preserve">similar role demonstrating attention for detail, ability to follow rigorous legal procedures and a job history indicating the ability to learn at a high level and implement procedures. </w:t>
      </w:r>
    </w:p>
    <w:p w14:paraId="09B08D06" w14:textId="77777777" w:rsidR="00FD57C0" w:rsidRDefault="00FD57C0" w:rsidP="00FD57C0">
      <w:pPr>
        <w:pStyle w:val="ListParagraph"/>
        <w:numPr>
          <w:ilvl w:val="0"/>
          <w:numId w:val="32"/>
        </w:numPr>
        <w:spacing w:after="160" w:line="259" w:lineRule="auto"/>
      </w:pPr>
      <w:r>
        <w:t>An up-to-date knowledge of 'Keeping Children Safe in Education' and other relevant statutory guidance and a willingness to ensure comprehensive knowledge is built and kept up to date, surrounding:</w:t>
      </w:r>
    </w:p>
    <w:p w14:paraId="551ECF48" w14:textId="77777777" w:rsidR="00FD57C0" w:rsidRDefault="00FD57C0" w:rsidP="00FD57C0">
      <w:pPr>
        <w:pStyle w:val="ListParagraph"/>
        <w:numPr>
          <w:ilvl w:val="1"/>
          <w:numId w:val="32"/>
        </w:numPr>
        <w:spacing w:after="160" w:line="259" w:lineRule="auto"/>
      </w:pPr>
      <w:r>
        <w:t>National and local procedures and criteria for action</w:t>
      </w:r>
    </w:p>
    <w:p w14:paraId="1A02EE87" w14:textId="77777777" w:rsidR="00FD57C0" w:rsidRDefault="00FD57C0" w:rsidP="00FD57C0">
      <w:pPr>
        <w:pStyle w:val="ListParagraph"/>
        <w:numPr>
          <w:ilvl w:val="1"/>
          <w:numId w:val="32"/>
        </w:numPr>
        <w:spacing w:after="160" w:line="259" w:lineRule="auto"/>
      </w:pPr>
      <w:r>
        <w:t>Information sharing</w:t>
      </w:r>
    </w:p>
    <w:p w14:paraId="7D855DB2" w14:textId="77777777" w:rsidR="00FD57C0" w:rsidRDefault="00FD57C0" w:rsidP="00FD57C0">
      <w:pPr>
        <w:pStyle w:val="ListParagraph"/>
        <w:numPr>
          <w:ilvl w:val="1"/>
          <w:numId w:val="32"/>
        </w:numPr>
        <w:spacing w:after="160" w:line="259" w:lineRule="auto"/>
      </w:pPr>
      <w:r>
        <w:t>Online harms</w:t>
      </w:r>
    </w:p>
    <w:p w14:paraId="00687FC3" w14:textId="77777777" w:rsidR="00FD57C0" w:rsidRDefault="00FD57C0" w:rsidP="00FD57C0">
      <w:pPr>
        <w:pStyle w:val="ListParagraph"/>
        <w:numPr>
          <w:ilvl w:val="1"/>
          <w:numId w:val="32"/>
        </w:numPr>
        <w:spacing w:after="160" w:line="259" w:lineRule="auto"/>
      </w:pPr>
      <w:r>
        <w:t>Developing a culture of listening</w:t>
      </w:r>
    </w:p>
    <w:p w14:paraId="43FA0653" w14:textId="77777777" w:rsidR="00FD57C0" w:rsidRDefault="00FD57C0" w:rsidP="00FD57C0">
      <w:pPr>
        <w:pStyle w:val="ListParagraph"/>
        <w:numPr>
          <w:ilvl w:val="0"/>
          <w:numId w:val="32"/>
        </w:numPr>
        <w:spacing w:after="160" w:line="259" w:lineRule="auto"/>
      </w:pPr>
      <w:r>
        <w:t>A deep understanding of the unique safeguarding challenges and vulnerabilities faced by students in our school environment including but not limited to: students with SEMH, C&amp;I, C&amp;L needs; and young carers. Or a deep desire and willingness to learn from the team and outside agencies</w:t>
      </w:r>
    </w:p>
    <w:p w14:paraId="69D1779E" w14:textId="77777777" w:rsidR="00FD57C0" w:rsidRDefault="00FD57C0" w:rsidP="00FD57C0">
      <w:pPr>
        <w:pStyle w:val="ListParagraph"/>
        <w:numPr>
          <w:ilvl w:val="0"/>
          <w:numId w:val="32"/>
        </w:numPr>
        <w:spacing w:after="160" w:line="259" w:lineRule="auto"/>
      </w:pPr>
      <w:r>
        <w:t>Excellent communication, interpersonal, and leadership skills</w:t>
      </w:r>
    </w:p>
    <w:p w14:paraId="23E6CBFB" w14:textId="77777777" w:rsidR="00FD57C0" w:rsidRDefault="00FD57C0" w:rsidP="00FD57C0">
      <w:pPr>
        <w:pStyle w:val="ListParagraph"/>
        <w:numPr>
          <w:ilvl w:val="0"/>
          <w:numId w:val="32"/>
        </w:numPr>
        <w:spacing w:after="160" w:line="259" w:lineRule="auto"/>
      </w:pPr>
      <w:r>
        <w:t>The ability to manage complex and sensitive situations with professionalism, discretion, and resilience</w:t>
      </w:r>
    </w:p>
    <w:p w14:paraId="682C1F04" w14:textId="77777777" w:rsidR="00FD57C0" w:rsidRDefault="00FD57C0" w:rsidP="00FD57C0">
      <w:pPr>
        <w:pStyle w:val="ListParagraph"/>
        <w:numPr>
          <w:ilvl w:val="0"/>
          <w:numId w:val="32"/>
        </w:numPr>
        <w:spacing w:after="160" w:line="259" w:lineRule="auto"/>
      </w:pPr>
      <w:r>
        <w:t>A proven track record of effective record-keeping and case management</w:t>
      </w:r>
    </w:p>
    <w:p w14:paraId="7FAEDD8D" w14:textId="77777777" w:rsidR="00FD57C0" w:rsidRDefault="00FD57C0" w:rsidP="00FD57C0">
      <w:pPr>
        <w:pStyle w:val="ListParagraph"/>
        <w:numPr>
          <w:ilvl w:val="0"/>
          <w:numId w:val="32"/>
        </w:numPr>
        <w:spacing w:after="160" w:line="259" w:lineRule="auto"/>
      </w:pPr>
      <w:r>
        <w:t>Experience of working in a safeguarding context with other agencies (e.g., Children’s Services, Police, Health Services) would be a significant advantage</w:t>
      </w:r>
    </w:p>
    <w:p w14:paraId="72766926" w14:textId="77777777" w:rsidR="00FD57C0" w:rsidRDefault="00FD57C0" w:rsidP="00FD57C0">
      <w:r>
        <w:t xml:space="preserve">Skills and knowledge </w:t>
      </w:r>
    </w:p>
    <w:p w14:paraId="43ACCB9E" w14:textId="77777777" w:rsidR="00FD57C0" w:rsidRDefault="00FD57C0" w:rsidP="00FD57C0">
      <w:pPr>
        <w:pStyle w:val="ListParagraph"/>
        <w:numPr>
          <w:ilvl w:val="0"/>
          <w:numId w:val="33"/>
        </w:numPr>
        <w:spacing w:after="160" w:line="259" w:lineRule="auto"/>
      </w:pPr>
      <w:r>
        <w:t xml:space="preserve">Excellent communication and organisational skills Knowledge of guidance and requirements around safeguarding children </w:t>
      </w:r>
    </w:p>
    <w:p w14:paraId="570C4D21" w14:textId="77777777" w:rsidR="00FD57C0" w:rsidRDefault="00FD57C0" w:rsidP="00FD57C0">
      <w:pPr>
        <w:pStyle w:val="ListParagraph"/>
        <w:numPr>
          <w:ilvl w:val="0"/>
          <w:numId w:val="33"/>
        </w:numPr>
        <w:spacing w:after="160" w:line="259" w:lineRule="auto"/>
      </w:pPr>
      <w:r>
        <w:t>Good IT skills</w:t>
      </w:r>
    </w:p>
    <w:p w14:paraId="0DF7D7F0" w14:textId="77777777" w:rsidR="00FD57C0" w:rsidRDefault="00FD57C0" w:rsidP="00FD57C0">
      <w:pPr>
        <w:pStyle w:val="ListParagraph"/>
        <w:numPr>
          <w:ilvl w:val="0"/>
          <w:numId w:val="33"/>
        </w:numPr>
        <w:spacing w:after="160" w:line="259" w:lineRule="auto"/>
      </w:pPr>
      <w:r>
        <w:t xml:space="preserve">Effective communication and interpersonal skills </w:t>
      </w:r>
    </w:p>
    <w:p w14:paraId="7823C9B5" w14:textId="77777777" w:rsidR="00FD57C0" w:rsidRDefault="00FD57C0" w:rsidP="00FD57C0">
      <w:pPr>
        <w:pStyle w:val="ListParagraph"/>
        <w:numPr>
          <w:ilvl w:val="0"/>
          <w:numId w:val="33"/>
        </w:numPr>
        <w:spacing w:after="160" w:line="259" w:lineRule="auto"/>
      </w:pPr>
      <w:r>
        <w:t xml:space="preserve">Ability to communicate a vision and inspire others </w:t>
      </w:r>
    </w:p>
    <w:p w14:paraId="0FFE1573" w14:textId="77777777" w:rsidR="00FD57C0" w:rsidRDefault="00FD57C0" w:rsidP="00FD57C0">
      <w:pPr>
        <w:pStyle w:val="ListParagraph"/>
        <w:numPr>
          <w:ilvl w:val="0"/>
          <w:numId w:val="33"/>
        </w:numPr>
        <w:spacing w:after="160" w:line="259" w:lineRule="auto"/>
      </w:pPr>
      <w:r>
        <w:t xml:space="preserve">Ability to build effective working relationships with staff and other stakeholders </w:t>
      </w:r>
    </w:p>
    <w:p w14:paraId="21899773" w14:textId="77777777" w:rsidR="00FD57C0" w:rsidRDefault="00FD57C0" w:rsidP="00FD57C0">
      <w:pPr>
        <w:pStyle w:val="ListParagraph"/>
        <w:ind w:left="1440"/>
      </w:pPr>
    </w:p>
    <w:p w14:paraId="3683D2DF" w14:textId="77777777" w:rsidR="00FD57C0" w:rsidRDefault="00FD57C0" w:rsidP="00FD57C0">
      <w:r>
        <w:t xml:space="preserve">Personal qualities </w:t>
      </w:r>
    </w:p>
    <w:p w14:paraId="7A3D8269" w14:textId="77777777" w:rsidR="00FD57C0" w:rsidRDefault="00FD57C0" w:rsidP="00FD57C0">
      <w:pPr>
        <w:pStyle w:val="ListParagraph"/>
        <w:numPr>
          <w:ilvl w:val="0"/>
          <w:numId w:val="34"/>
        </w:numPr>
        <w:spacing w:after="160" w:line="259" w:lineRule="auto"/>
      </w:pPr>
      <w:r>
        <w:t>Commitment to upholding and promoting the ethos of the school</w:t>
      </w:r>
    </w:p>
    <w:p w14:paraId="02E3557B" w14:textId="16BECF53" w:rsidR="00D306AD" w:rsidRDefault="00FD57C0" w:rsidP="00FD57C0">
      <w:pPr>
        <w:pStyle w:val="ListParagraph"/>
        <w:numPr>
          <w:ilvl w:val="0"/>
          <w:numId w:val="34"/>
        </w:numPr>
        <w:spacing w:after="160" w:line="259" w:lineRule="auto"/>
      </w:pPr>
      <w:r>
        <w:t>Commitment to always act with integrity, honesty, loyalty and fairness to safeguard the assets, financial integrity and reputation of the school</w:t>
      </w:r>
    </w:p>
    <w:p w14:paraId="24C0E856" w14:textId="2B5BFC1B" w:rsidR="00FD57C0" w:rsidRDefault="00FD57C0" w:rsidP="00FD57C0">
      <w:pPr>
        <w:pStyle w:val="ListParagraph"/>
        <w:numPr>
          <w:ilvl w:val="0"/>
          <w:numId w:val="34"/>
        </w:numPr>
        <w:spacing w:after="160" w:line="259" w:lineRule="auto"/>
      </w:pPr>
      <w:r>
        <w:t>Ability to work under pressure and prioritise effectively</w:t>
      </w:r>
    </w:p>
    <w:p w14:paraId="179DFE31" w14:textId="77777777" w:rsidR="00FD57C0" w:rsidRDefault="00FD57C0" w:rsidP="00FD57C0">
      <w:pPr>
        <w:pStyle w:val="ListParagraph"/>
        <w:numPr>
          <w:ilvl w:val="0"/>
          <w:numId w:val="34"/>
        </w:numPr>
        <w:spacing w:after="160" w:line="259" w:lineRule="auto"/>
      </w:pPr>
      <w:r>
        <w:t>Commitment to maintaining confidentiality at all times</w:t>
      </w:r>
    </w:p>
    <w:p w14:paraId="232D5433" w14:textId="4411C1C8" w:rsidR="00FD57C0" w:rsidRDefault="00FD57C0" w:rsidP="00FD57C0">
      <w:pPr>
        <w:pStyle w:val="ListParagraph"/>
        <w:numPr>
          <w:ilvl w:val="0"/>
          <w:numId w:val="34"/>
        </w:numPr>
        <w:spacing w:after="160" w:line="259" w:lineRule="auto"/>
      </w:pPr>
      <w:r>
        <w:t>Commitment to equity</w:t>
      </w:r>
      <w:r w:rsidR="00D306AD">
        <w:t>, diversity and inclusion</w:t>
      </w:r>
    </w:p>
    <w:p w14:paraId="1D03FD6C" w14:textId="0B6F02AB" w:rsidR="00FD57C0" w:rsidRDefault="00FD57C0" w:rsidP="00FD57C0">
      <w:r>
        <w:t xml:space="preserve">Edward Jenner School are committed to safeguarding children and promoting the welfare of </w:t>
      </w:r>
      <w:r w:rsidR="00D1741E">
        <w:t>students</w:t>
      </w:r>
      <w:r>
        <w:t xml:space="preserve"> and expects all staff and volunteers to share this commitment. We will ensure that all our recruitment and selection practices reflect this commitment. EJS pursues a policy of equality of opportunity.</w:t>
      </w:r>
    </w:p>
    <w:p w14:paraId="3D1DEA5B" w14:textId="77777777" w:rsidR="00FD57C0" w:rsidRDefault="00FD57C0" w:rsidP="00FD57C0">
      <w:r>
        <w:lastRenderedPageBreak/>
        <w:br w:type="page"/>
      </w:r>
    </w:p>
    <w:p w14:paraId="3FB481E5" w14:textId="77777777" w:rsidR="00FD57C0" w:rsidRPr="00FC55B8" w:rsidRDefault="00FD57C0" w:rsidP="00FD57C0">
      <w:pPr>
        <w:ind w:left="1080"/>
      </w:pPr>
      <w:r w:rsidRPr="00FC55B8">
        <w:rPr>
          <w:b/>
          <w:bCs/>
        </w:rPr>
        <w:lastRenderedPageBreak/>
        <w:t>Training, Knowledge and Skills</w:t>
      </w:r>
    </w:p>
    <w:p w14:paraId="0AE80A0F" w14:textId="77777777" w:rsidR="00FD57C0" w:rsidRPr="00FC55B8" w:rsidRDefault="00FD57C0" w:rsidP="00FD57C0">
      <w:pPr>
        <w:ind w:left="1080"/>
      </w:pPr>
      <w:r w:rsidRPr="00FC55B8">
        <w:t> </w:t>
      </w:r>
    </w:p>
    <w:p w14:paraId="02D68917" w14:textId="77777777" w:rsidR="00FD57C0" w:rsidRPr="00FC55B8" w:rsidRDefault="00FD57C0" w:rsidP="00FD57C0">
      <w:pPr>
        <w:ind w:left="1080"/>
      </w:pPr>
      <w:r w:rsidRPr="00FC55B8">
        <w:t>The designated safeguarding lead should undergo training to provide them with the knowledge and skills required to carry out the role. This training should be updated at least every two years.</w:t>
      </w:r>
    </w:p>
    <w:p w14:paraId="7B55EE33" w14:textId="77777777" w:rsidR="00FD57C0" w:rsidRPr="00FC55B8" w:rsidRDefault="00FD57C0" w:rsidP="00FD57C0">
      <w:pPr>
        <w:ind w:left="1080"/>
      </w:pPr>
      <w:r w:rsidRPr="00FC55B8">
        <w:t> </w:t>
      </w:r>
    </w:p>
    <w:p w14:paraId="2AA0193C" w14:textId="77777777" w:rsidR="00FD57C0" w:rsidRPr="00FC55B8" w:rsidRDefault="00FD57C0" w:rsidP="00FD57C0">
      <w:pPr>
        <w:ind w:left="1080"/>
      </w:pPr>
      <w:r w:rsidRPr="00FC55B8">
        <w:t>Training should provide designated safeguarding leads with a good understanding of their own role, how to identify, understand and respond to specific needs that can increase the vulnerability of children, as well as specific harms that can put children at risk, and the processes, procedures and responsibilities of other agencies, particularly LA children’s social care, so they:</w:t>
      </w:r>
    </w:p>
    <w:p w14:paraId="5AF4E332" w14:textId="77777777" w:rsidR="00FD57C0" w:rsidRPr="00FC55B8" w:rsidRDefault="00FD57C0" w:rsidP="00FD57C0">
      <w:pPr>
        <w:ind w:left="1080"/>
      </w:pPr>
      <w:r w:rsidRPr="00FC55B8">
        <w:t>                   </w:t>
      </w:r>
    </w:p>
    <w:p w14:paraId="7FBCCB2E" w14:textId="77777777" w:rsidR="00FD57C0" w:rsidRPr="00FC55B8" w:rsidRDefault="00FD57C0" w:rsidP="00FD57C0">
      <w:pPr>
        <w:ind w:left="1080"/>
      </w:pPr>
      <w:r w:rsidRPr="00FC55B8">
        <w:t>•       understand the assessment process for providing early help and statutory intervention, including local criteria for action and local authority children’s social care referral arrangements;</w:t>
      </w:r>
    </w:p>
    <w:p w14:paraId="08CB91A2" w14:textId="77777777" w:rsidR="00FD57C0" w:rsidRPr="00FC55B8" w:rsidRDefault="00FD57C0" w:rsidP="00FD57C0">
      <w:pPr>
        <w:ind w:left="1080"/>
      </w:pPr>
      <w:r w:rsidRPr="00FC55B8">
        <w:t>•       have a working knowledge of how local authorities conduct a child protection case conference and a child protection review conference and be able to attend and contribute to these effectively when required to do so;  </w:t>
      </w:r>
    </w:p>
    <w:p w14:paraId="049EB950" w14:textId="77777777" w:rsidR="00FD57C0" w:rsidRPr="00FC55B8" w:rsidRDefault="00FD57C0" w:rsidP="00FD57C0">
      <w:pPr>
        <w:ind w:left="1080"/>
      </w:pPr>
      <w:r w:rsidRPr="00FC55B8">
        <w:t>•       understand the importance of the role the designated safeguarding lead has in providing information and support to LA children social care in order to safeguard and promote the welfare of children;</w:t>
      </w:r>
    </w:p>
    <w:p w14:paraId="5837F426" w14:textId="77777777" w:rsidR="00FD57C0" w:rsidRPr="00FC55B8" w:rsidRDefault="00FD57C0" w:rsidP="00FD57C0">
      <w:pPr>
        <w:ind w:left="1080"/>
      </w:pPr>
      <w:r w:rsidRPr="00FC55B8">
        <w:t>•       understand the importance of information sharing, both within the school and college, and with the safeguarding partners, other agencies, organisations and practitioners;</w:t>
      </w:r>
    </w:p>
    <w:p w14:paraId="759E3795" w14:textId="77777777" w:rsidR="00FD57C0" w:rsidRPr="00FC55B8" w:rsidRDefault="00FD57C0" w:rsidP="00FD57C0">
      <w:pPr>
        <w:ind w:left="1080"/>
      </w:pPr>
      <w:r w:rsidRPr="00FC55B8">
        <w:t>•       understand the lasting impact that adversity and trauma can have, including on children’s behaviour, mental health and wellbeing, and what is needed in responding to this in promoting educational outcomes;</w:t>
      </w:r>
    </w:p>
    <w:p w14:paraId="51C750E7" w14:textId="77777777" w:rsidR="00FD57C0" w:rsidRPr="00FC55B8" w:rsidRDefault="00FD57C0" w:rsidP="00FD57C0">
      <w:pPr>
        <w:ind w:left="1080"/>
      </w:pPr>
      <w:r w:rsidRPr="00FC55B8">
        <w:t>•       are alert to the specific needs of children in need, those with special educational needs and disabilities (SEND), those with relevant health conditions and young carers;</w:t>
      </w:r>
    </w:p>
    <w:p w14:paraId="66779ED5" w14:textId="77777777" w:rsidR="00FD57C0" w:rsidRPr="00FC55B8" w:rsidRDefault="00FD57C0" w:rsidP="00FD57C0">
      <w:pPr>
        <w:ind w:left="1080"/>
      </w:pPr>
      <w:r w:rsidRPr="00FC55B8">
        <w:t>•       understand and support the school with regards to the requirements of the Prevent duty and are able to provide advice and support to staff on protecting children from the risk of radicalisation;</w:t>
      </w:r>
    </w:p>
    <w:p w14:paraId="16154752" w14:textId="77777777" w:rsidR="00FD57C0" w:rsidRPr="00FC55B8" w:rsidRDefault="00FD57C0" w:rsidP="00FD57C0">
      <w:pPr>
        <w:ind w:left="1080"/>
      </w:pPr>
      <w:r w:rsidRPr="00FC55B8">
        <w:t>•       are able to understand the unique risks associated with online safety and be confident that they have the relevant knowledge and up to date capability required to keep children safe whilst they are online at school;</w:t>
      </w:r>
    </w:p>
    <w:p w14:paraId="495DC485" w14:textId="77777777" w:rsidR="00FD57C0" w:rsidRPr="00FC55B8" w:rsidRDefault="00FD57C0" w:rsidP="00FD57C0">
      <w:pPr>
        <w:ind w:left="1080"/>
      </w:pPr>
      <w:r w:rsidRPr="00FC55B8">
        <w:lastRenderedPageBreak/>
        <w:t>•       can recognise the additional risks that children with SEN and disabilities (SEND) face online, for example, from online bullying, grooming and radicalisation and are confident they have the capability to support SEND children to stay safe online; and</w:t>
      </w:r>
    </w:p>
    <w:p w14:paraId="2D48F0D8" w14:textId="77777777" w:rsidR="00FD57C0" w:rsidRPr="00FC55B8" w:rsidRDefault="00FD57C0" w:rsidP="00FD57C0">
      <w:pPr>
        <w:ind w:left="1080"/>
      </w:pPr>
      <w:r w:rsidRPr="00FC55B8">
        <w:t>•       obtain access to resources and attend any relevant or refresher training courses and</w:t>
      </w:r>
    </w:p>
    <w:p w14:paraId="624C4FBB" w14:textId="77777777" w:rsidR="00FD57C0" w:rsidRPr="00FC55B8" w:rsidRDefault="00FD57C0" w:rsidP="00FD57C0">
      <w:pPr>
        <w:ind w:left="1080"/>
      </w:pPr>
      <w:r w:rsidRPr="00FC55B8">
        <w:t>•       encourage a culture of listening to children and taking account of their wishes and feelings, among all staff, and in any measures the school or college may put in place to protect them.</w:t>
      </w:r>
    </w:p>
    <w:p w14:paraId="249B9ACB" w14:textId="77777777" w:rsidR="00FD57C0" w:rsidRPr="00FC55B8" w:rsidRDefault="00FD57C0" w:rsidP="00FD57C0">
      <w:pPr>
        <w:ind w:left="1080"/>
      </w:pPr>
      <w:r w:rsidRPr="00FC55B8">
        <w:t>In addition to the formal training set out above, their knowledge and skills should be refreshed (this might be via eBulletins, meeting other designated safeguarding leads, or simply taking time to read and digest safeguarding developments). At regular intervals, as required, and at least annually, to allow them to understand and keep up with any developments relevant to their role. </w:t>
      </w:r>
    </w:p>
    <w:p w14:paraId="008E19C5" w14:textId="77777777" w:rsidR="00FD57C0" w:rsidRDefault="00FD57C0" w:rsidP="00FD57C0">
      <w:pPr>
        <w:ind w:left="1080"/>
      </w:pPr>
    </w:p>
    <w:p w14:paraId="14B81287" w14:textId="77777777" w:rsidR="00D21130" w:rsidRDefault="00D21130" w:rsidP="00D21130">
      <w:pPr>
        <w:rPr>
          <w:b/>
          <w:bCs/>
        </w:rPr>
      </w:pPr>
    </w:p>
    <w:p w14:paraId="6D79F4F5" w14:textId="3E3F1291" w:rsidR="00D21130" w:rsidRPr="003B67F1" w:rsidRDefault="00D21130" w:rsidP="00D21130">
      <w:pPr>
        <w:rPr>
          <w:b/>
          <w:bCs/>
        </w:rPr>
      </w:pPr>
      <w:r w:rsidRPr="003B67F1">
        <w:rPr>
          <w:b/>
          <w:bCs/>
        </w:rPr>
        <w:t xml:space="preserve">Job </w:t>
      </w:r>
      <w:r>
        <w:rPr>
          <w:b/>
          <w:bCs/>
        </w:rPr>
        <w:t>Description</w:t>
      </w:r>
    </w:p>
    <w:p w14:paraId="7AB75775" w14:textId="77777777" w:rsidR="00D21130" w:rsidRPr="003B67F1" w:rsidRDefault="00D21130" w:rsidP="00D21130">
      <w:r w:rsidRPr="003B67F1">
        <w:t xml:space="preserve">The Deputy Headteacher is expected to make a significant contribution to the core purpose of our school which is to ensure that all our </w:t>
      </w:r>
      <w:r>
        <w:t>young people</w:t>
      </w:r>
      <w:r w:rsidRPr="003B67F1">
        <w:t xml:space="preserve"> have a </w:t>
      </w:r>
      <w:r>
        <w:t xml:space="preserve">bespoke </w:t>
      </w:r>
      <w:r w:rsidRPr="003B67F1">
        <w:t xml:space="preserve">education experience and can achieve their </w:t>
      </w:r>
      <w:r>
        <w:t>full academic potential</w:t>
      </w:r>
      <w:r w:rsidRPr="003B67F1">
        <w:t xml:space="preserve">. The Deputy Headteacher, as part of the Senior Leadership Team (SLT), is expected to take a leading role in </w:t>
      </w:r>
      <w:r>
        <w:t>maintaining and developing the individual provision to support the needs of each young person. Ensuring</w:t>
      </w:r>
      <w:r w:rsidRPr="003B67F1">
        <w:t xml:space="preserve"> high standards</w:t>
      </w:r>
      <w:r>
        <w:t xml:space="preserve"> of pastoral and academic provision across the school </w:t>
      </w:r>
      <w:r w:rsidRPr="003B67F1">
        <w:t xml:space="preserve">and </w:t>
      </w:r>
      <w:r>
        <w:t>continuing to support the</w:t>
      </w:r>
      <w:r w:rsidRPr="003B67F1">
        <w:t xml:space="preserve"> positive</w:t>
      </w:r>
      <w:r>
        <w:t xml:space="preserve"> staff</w:t>
      </w:r>
      <w:r w:rsidRPr="003B67F1">
        <w:t xml:space="preserve"> team ethos within the school.</w:t>
      </w:r>
    </w:p>
    <w:p w14:paraId="66A31877" w14:textId="77777777" w:rsidR="00D21130" w:rsidRPr="003B67F1" w:rsidRDefault="00D21130" w:rsidP="00D21130"/>
    <w:p w14:paraId="19EE7BE7" w14:textId="77777777" w:rsidR="00D21130" w:rsidRPr="003B67F1" w:rsidRDefault="00D21130" w:rsidP="00D21130">
      <w:r w:rsidRPr="003B67F1">
        <w:t xml:space="preserve">The Deputy Headteacher will be responsible for </w:t>
      </w:r>
      <w:r>
        <w:t>running the school in the Headteachers absence ensuring excellent communication and care, maintaining the highest quality of provision across our school community.</w:t>
      </w:r>
    </w:p>
    <w:p w14:paraId="6D140B42" w14:textId="77777777" w:rsidR="00D21130" w:rsidRPr="003B67F1" w:rsidRDefault="00D21130" w:rsidP="00D21130"/>
    <w:p w14:paraId="3500C19D" w14:textId="77777777" w:rsidR="00D21130" w:rsidRPr="00AA2BB9" w:rsidRDefault="00D21130" w:rsidP="00D21130">
      <w:pPr>
        <w:rPr>
          <w:b/>
          <w:bCs/>
          <w:sz w:val="28"/>
          <w:szCs w:val="28"/>
        </w:rPr>
      </w:pPr>
      <w:r w:rsidRPr="00AA2BB9">
        <w:rPr>
          <w:b/>
          <w:bCs/>
          <w:sz w:val="28"/>
          <w:szCs w:val="28"/>
        </w:rPr>
        <w:t>Duties and Responsibilities</w:t>
      </w:r>
    </w:p>
    <w:p w14:paraId="79106764" w14:textId="77777777" w:rsidR="00D21130" w:rsidRPr="003B67F1" w:rsidRDefault="00D21130" w:rsidP="00D21130">
      <w:r w:rsidRPr="003B67F1">
        <w:rPr>
          <w:b/>
          <w:bCs/>
        </w:rPr>
        <w:t>Qualities and knowledge</w:t>
      </w:r>
    </w:p>
    <w:p w14:paraId="055B72D9" w14:textId="77777777" w:rsidR="00D21130" w:rsidRPr="003B67F1" w:rsidRDefault="00D21130" w:rsidP="00D21130">
      <w:pPr>
        <w:pStyle w:val="ListParagraph"/>
        <w:numPr>
          <w:ilvl w:val="0"/>
          <w:numId w:val="13"/>
        </w:numPr>
        <w:spacing w:after="160" w:line="259" w:lineRule="auto"/>
      </w:pPr>
      <w:r w:rsidRPr="003B67F1">
        <w:t>Support with the day-to-day management of the school</w:t>
      </w:r>
    </w:p>
    <w:p w14:paraId="2051AAB4" w14:textId="77777777" w:rsidR="00D21130" w:rsidRPr="003B67F1" w:rsidRDefault="00D21130" w:rsidP="00D21130">
      <w:pPr>
        <w:pStyle w:val="ListParagraph"/>
        <w:numPr>
          <w:ilvl w:val="0"/>
          <w:numId w:val="13"/>
        </w:numPr>
        <w:spacing w:after="160" w:line="259" w:lineRule="auto"/>
      </w:pPr>
      <w:r w:rsidRPr="003B67F1">
        <w:t>Communicate the school’s vision compellingly and support strategic leadership</w:t>
      </w:r>
    </w:p>
    <w:p w14:paraId="780E73E2" w14:textId="77777777" w:rsidR="00D21130" w:rsidRPr="003B67F1" w:rsidRDefault="00D21130" w:rsidP="00D21130">
      <w:pPr>
        <w:pStyle w:val="ListParagraph"/>
        <w:numPr>
          <w:ilvl w:val="0"/>
          <w:numId w:val="13"/>
        </w:numPr>
        <w:spacing w:after="160" w:line="259" w:lineRule="auto"/>
      </w:pPr>
      <w:r w:rsidRPr="003B67F1">
        <w:t>Lead by example, holding and articulating clear values</w:t>
      </w:r>
      <w:r>
        <w:t>, honour</w:t>
      </w:r>
      <w:r w:rsidRPr="003B67F1">
        <w:t xml:space="preserve"> and moral purpose, and focusing on </w:t>
      </w:r>
      <w:r>
        <w:t>prioritising young people</w:t>
      </w:r>
    </w:p>
    <w:p w14:paraId="5D80A3A7" w14:textId="77777777" w:rsidR="00D21130" w:rsidRDefault="00D21130" w:rsidP="00D21130">
      <w:pPr>
        <w:pStyle w:val="ListParagraph"/>
        <w:numPr>
          <w:ilvl w:val="0"/>
          <w:numId w:val="13"/>
        </w:numPr>
        <w:spacing w:after="160" w:line="259" w:lineRule="auto"/>
      </w:pPr>
      <w:r w:rsidRPr="003B67F1">
        <w:t>Build positive relationships with all members of the school community, showing positive attitudes to them</w:t>
      </w:r>
    </w:p>
    <w:p w14:paraId="2B1335EE" w14:textId="77777777" w:rsidR="00D21130" w:rsidRPr="003B67F1" w:rsidRDefault="00D21130" w:rsidP="00D21130">
      <w:pPr>
        <w:pStyle w:val="ListParagraph"/>
        <w:numPr>
          <w:ilvl w:val="0"/>
          <w:numId w:val="14"/>
        </w:numPr>
        <w:spacing w:after="160" w:line="259" w:lineRule="auto"/>
      </w:pPr>
      <w:r w:rsidRPr="003B67F1">
        <w:lastRenderedPageBreak/>
        <w:t>Keep up to date with developments in education, and have a good knowledge of education systems locally, nationally and globally</w:t>
      </w:r>
    </w:p>
    <w:p w14:paraId="1B08B365" w14:textId="77777777" w:rsidR="00D21130" w:rsidRPr="003B67F1" w:rsidRDefault="00D21130" w:rsidP="00D21130">
      <w:pPr>
        <w:pStyle w:val="ListParagraph"/>
        <w:numPr>
          <w:ilvl w:val="0"/>
          <w:numId w:val="14"/>
        </w:numPr>
        <w:spacing w:after="160" w:line="259" w:lineRule="auto"/>
      </w:pPr>
      <w:r w:rsidRPr="003B67F1">
        <w:t>Work with political and financial astuteness, translating policy into the school’s context</w:t>
      </w:r>
    </w:p>
    <w:p w14:paraId="37D6EB8E" w14:textId="77777777" w:rsidR="00D21130" w:rsidRPr="003B67F1" w:rsidRDefault="00D21130" w:rsidP="00D21130">
      <w:pPr>
        <w:pStyle w:val="ListParagraph"/>
        <w:numPr>
          <w:ilvl w:val="0"/>
          <w:numId w:val="14"/>
        </w:numPr>
        <w:spacing w:after="160" w:line="259" w:lineRule="auto"/>
      </w:pPr>
      <w:r w:rsidRPr="003B67F1">
        <w:t>Seek training and continuing professional development to meet own needs</w:t>
      </w:r>
    </w:p>
    <w:p w14:paraId="4B177376" w14:textId="77777777" w:rsidR="00D21130" w:rsidRPr="003B67F1" w:rsidRDefault="00D21130" w:rsidP="00D21130"/>
    <w:p w14:paraId="5DB55DA4" w14:textId="77777777" w:rsidR="00D21130" w:rsidRPr="003B67F1" w:rsidRDefault="00D21130" w:rsidP="00D21130">
      <w:r>
        <w:rPr>
          <w:b/>
          <w:bCs/>
        </w:rPr>
        <w:t>Young People</w:t>
      </w:r>
      <w:r w:rsidRPr="003B67F1">
        <w:rPr>
          <w:b/>
          <w:bCs/>
        </w:rPr>
        <w:t xml:space="preserve"> and staff</w:t>
      </w:r>
    </w:p>
    <w:p w14:paraId="11D64C60" w14:textId="77777777" w:rsidR="00D21130" w:rsidRDefault="00D21130" w:rsidP="00D21130">
      <w:pPr>
        <w:pStyle w:val="ListParagraph"/>
        <w:numPr>
          <w:ilvl w:val="0"/>
          <w:numId w:val="15"/>
        </w:numPr>
        <w:spacing w:after="160" w:line="259" w:lineRule="auto"/>
      </w:pPr>
      <w:r w:rsidRPr="003B67F1">
        <w:t>Ensure excellent teaching in the school</w:t>
      </w:r>
      <w:r>
        <w:t xml:space="preserve"> ensuring young people become independent learners</w:t>
      </w:r>
      <w:r w:rsidRPr="003B67F1">
        <w:t xml:space="preserve">, including </w:t>
      </w:r>
      <w:r>
        <w:t>providing</w:t>
      </w:r>
      <w:r w:rsidRPr="003B67F1">
        <w:t xml:space="preserve"> training and development for staff</w:t>
      </w:r>
    </w:p>
    <w:p w14:paraId="653CB2A6" w14:textId="77777777" w:rsidR="00D21130" w:rsidRPr="003B67F1" w:rsidRDefault="00D21130" w:rsidP="00D21130">
      <w:pPr>
        <w:pStyle w:val="ListParagraph"/>
        <w:numPr>
          <w:ilvl w:val="0"/>
          <w:numId w:val="15"/>
        </w:numPr>
        <w:spacing w:after="160" w:line="259" w:lineRule="auto"/>
      </w:pPr>
      <w:r>
        <w:t>Support planning and curriculum development to ensure EJS practice is maintained. Promoting teaching and learning balance between innovative/questioning/exciting/ group work and supportive individual approaches allowing young people to be regulated enough to learn every day</w:t>
      </w:r>
    </w:p>
    <w:p w14:paraId="649E77D9" w14:textId="77777777" w:rsidR="00D21130" w:rsidRPr="003B67F1" w:rsidRDefault="00D21130" w:rsidP="00D21130">
      <w:pPr>
        <w:pStyle w:val="ListParagraph"/>
        <w:numPr>
          <w:ilvl w:val="0"/>
          <w:numId w:val="15"/>
        </w:numPr>
        <w:spacing w:after="160" w:line="259" w:lineRule="auto"/>
      </w:pPr>
      <w:r w:rsidRPr="003B67F1">
        <w:t>Establish a culture of ‘open classrooms’ as a basis for sharing best practice</w:t>
      </w:r>
    </w:p>
    <w:p w14:paraId="2E68AF1A" w14:textId="77777777" w:rsidR="00D21130" w:rsidRPr="003B67F1" w:rsidRDefault="00D21130" w:rsidP="00D21130">
      <w:pPr>
        <w:pStyle w:val="ListParagraph"/>
        <w:numPr>
          <w:ilvl w:val="0"/>
          <w:numId w:val="15"/>
        </w:numPr>
        <w:spacing w:after="160" w:line="259" w:lineRule="auto"/>
      </w:pPr>
      <w:r w:rsidRPr="003B67F1">
        <w:t>Create an ethos within which all staff are motivated and supported to develop their skills and knowledge</w:t>
      </w:r>
    </w:p>
    <w:p w14:paraId="0112482C" w14:textId="77777777" w:rsidR="00D21130" w:rsidRPr="003B67F1" w:rsidRDefault="00D21130" w:rsidP="00D21130">
      <w:pPr>
        <w:pStyle w:val="ListParagraph"/>
        <w:numPr>
          <w:ilvl w:val="0"/>
          <w:numId w:val="15"/>
        </w:numPr>
        <w:spacing w:after="160" w:line="259" w:lineRule="auto"/>
      </w:pPr>
      <w:r w:rsidRPr="003B67F1">
        <w:t>Identify emerging talents, coaching teachers and support staff</w:t>
      </w:r>
    </w:p>
    <w:p w14:paraId="35677DA7" w14:textId="77777777" w:rsidR="00D21130" w:rsidRPr="003B67F1" w:rsidRDefault="00D21130" w:rsidP="00D21130">
      <w:pPr>
        <w:pStyle w:val="ListParagraph"/>
        <w:numPr>
          <w:ilvl w:val="0"/>
          <w:numId w:val="15"/>
        </w:numPr>
        <w:spacing w:after="160" w:line="259" w:lineRule="auto"/>
      </w:pPr>
      <w:r w:rsidRPr="003B67F1">
        <w:t>Hold all staff to account for their professional conduct and practice</w:t>
      </w:r>
    </w:p>
    <w:p w14:paraId="5E4C35F3" w14:textId="77777777" w:rsidR="00D21130" w:rsidRDefault="00D21130" w:rsidP="00D21130"/>
    <w:p w14:paraId="2CBE9F1E" w14:textId="77777777" w:rsidR="00D21130" w:rsidRPr="003B67F1" w:rsidRDefault="00D21130" w:rsidP="00D21130"/>
    <w:p w14:paraId="27EB14B2" w14:textId="77777777" w:rsidR="00D21130" w:rsidRPr="003B67F1" w:rsidRDefault="00D21130" w:rsidP="00D21130">
      <w:r w:rsidRPr="003B67F1">
        <w:rPr>
          <w:b/>
          <w:bCs/>
        </w:rPr>
        <w:t>Systems and processes</w:t>
      </w:r>
    </w:p>
    <w:p w14:paraId="0085BF7E" w14:textId="77777777" w:rsidR="00D21130" w:rsidRPr="003B67F1" w:rsidRDefault="00D21130" w:rsidP="00D21130">
      <w:pPr>
        <w:pStyle w:val="ListParagraph"/>
        <w:numPr>
          <w:ilvl w:val="0"/>
          <w:numId w:val="16"/>
        </w:numPr>
        <w:spacing w:after="160" w:line="259" w:lineRule="auto"/>
      </w:pPr>
      <w:r w:rsidRPr="003B67F1">
        <w:t>Ensure that the school’s systems, organisation and processes are well considered, efficient and fit for purpose</w:t>
      </w:r>
      <w:r>
        <w:t xml:space="preserve"> by first deeply learning and then innovating and improving</w:t>
      </w:r>
    </w:p>
    <w:p w14:paraId="260FFB8C" w14:textId="4042F869" w:rsidR="00D21130" w:rsidRPr="003B67F1" w:rsidRDefault="00D21130" w:rsidP="00D21130">
      <w:pPr>
        <w:pStyle w:val="ListParagraph"/>
        <w:numPr>
          <w:ilvl w:val="0"/>
          <w:numId w:val="16"/>
        </w:numPr>
        <w:spacing w:after="160" w:line="259" w:lineRule="auto"/>
      </w:pPr>
      <w:r w:rsidRPr="003B67F1">
        <w:t xml:space="preserve">Provide a safe, calm and well-ordered environment for all </w:t>
      </w:r>
      <w:r w:rsidR="00D1741E">
        <w:t>students</w:t>
      </w:r>
      <w:r w:rsidRPr="003B67F1">
        <w:t xml:space="preserve"> and staff, focused on safeguarding </w:t>
      </w:r>
      <w:r w:rsidR="00D1741E">
        <w:t>students</w:t>
      </w:r>
      <w:r w:rsidRPr="003B67F1">
        <w:t xml:space="preserve"> and developing </w:t>
      </w:r>
      <w:r>
        <w:t>kind</w:t>
      </w:r>
      <w:r w:rsidRPr="003B67F1">
        <w:t xml:space="preserve"> behaviour</w:t>
      </w:r>
    </w:p>
    <w:p w14:paraId="4E31FB3B" w14:textId="77777777" w:rsidR="00D21130" w:rsidRPr="003B67F1" w:rsidRDefault="00D21130" w:rsidP="00D21130">
      <w:pPr>
        <w:pStyle w:val="ListParagraph"/>
        <w:numPr>
          <w:ilvl w:val="0"/>
          <w:numId w:val="16"/>
        </w:numPr>
        <w:spacing w:after="160" w:line="259" w:lineRule="auto"/>
      </w:pPr>
      <w:r>
        <w:t>Employ supportive systems for</w:t>
      </w:r>
      <w:r w:rsidRPr="003B67F1">
        <w:t xml:space="preserve"> managing the performance of all staff, addressing any underperformance, supporting staff to improve and valuing excellent practice</w:t>
      </w:r>
    </w:p>
    <w:p w14:paraId="6E7FF5D0" w14:textId="77777777" w:rsidR="00D21130" w:rsidRPr="003B67F1" w:rsidRDefault="00D21130" w:rsidP="00D21130">
      <w:pPr>
        <w:pStyle w:val="ListParagraph"/>
        <w:numPr>
          <w:ilvl w:val="0"/>
          <w:numId w:val="16"/>
        </w:numPr>
        <w:spacing w:after="160" w:line="259" w:lineRule="auto"/>
      </w:pPr>
      <w:r w:rsidRPr="003B67F1">
        <w:t xml:space="preserve">Work with the </w:t>
      </w:r>
      <w:r>
        <w:t>advisory</w:t>
      </w:r>
      <w:r w:rsidRPr="003B67F1">
        <w:t xml:space="preserve"> board / </w:t>
      </w:r>
      <w:r>
        <w:t>head/</w:t>
      </w:r>
      <w:r w:rsidRPr="003B67F1">
        <w:t>proprietor as appropriate</w:t>
      </w:r>
    </w:p>
    <w:p w14:paraId="3E0619F5" w14:textId="77777777" w:rsidR="00D21130" w:rsidRPr="003B67F1" w:rsidRDefault="00D21130" w:rsidP="00D21130">
      <w:pPr>
        <w:pStyle w:val="ListParagraph"/>
        <w:numPr>
          <w:ilvl w:val="0"/>
          <w:numId w:val="16"/>
        </w:numPr>
        <w:spacing w:after="160" w:line="259" w:lineRule="auto"/>
      </w:pPr>
      <w:r w:rsidRPr="003B67F1">
        <w:t>Support strategic, curriculum-led financial planning to ensure effective use of budgets and resources</w:t>
      </w:r>
    </w:p>
    <w:p w14:paraId="0B1EAD57" w14:textId="77777777" w:rsidR="00D21130" w:rsidRPr="003B67F1" w:rsidRDefault="00D21130" w:rsidP="00D21130">
      <w:pPr>
        <w:pStyle w:val="ListParagraph"/>
        <w:numPr>
          <w:ilvl w:val="0"/>
          <w:numId w:val="16"/>
        </w:numPr>
        <w:spacing w:after="160" w:line="259" w:lineRule="auto"/>
      </w:pPr>
      <w:r w:rsidRPr="003B67F1">
        <w:t>Support distribution of leadership throughout the school</w:t>
      </w:r>
    </w:p>
    <w:p w14:paraId="32EC9436" w14:textId="77777777" w:rsidR="00D21130" w:rsidRPr="003B67F1" w:rsidRDefault="00D21130" w:rsidP="00D21130"/>
    <w:p w14:paraId="38FE9889" w14:textId="77777777" w:rsidR="00D21130" w:rsidRPr="003B67F1" w:rsidRDefault="00D21130" w:rsidP="00D21130">
      <w:r w:rsidRPr="003B67F1">
        <w:rPr>
          <w:b/>
          <w:bCs/>
        </w:rPr>
        <w:t>The self-improving school system</w:t>
      </w:r>
    </w:p>
    <w:p w14:paraId="1A2E8D19" w14:textId="149158C7" w:rsidR="00D21130" w:rsidRPr="003B67F1" w:rsidRDefault="00D21130" w:rsidP="00D21130">
      <w:pPr>
        <w:pStyle w:val="ListParagraph"/>
        <w:numPr>
          <w:ilvl w:val="0"/>
          <w:numId w:val="17"/>
        </w:numPr>
        <w:spacing w:after="160" w:line="259" w:lineRule="auto"/>
      </w:pPr>
      <w:r w:rsidRPr="003B67F1">
        <w:t>Create an outward-facing school which works with</w:t>
      </w:r>
      <w:r>
        <w:t xml:space="preserve"> the community,</w:t>
      </w:r>
      <w:r w:rsidRPr="003B67F1">
        <w:t xml:space="preserve"> other schools and organisations to secure excellent outcomes for all </w:t>
      </w:r>
      <w:r w:rsidR="00D1741E">
        <w:t>students</w:t>
      </w:r>
    </w:p>
    <w:p w14:paraId="06E7BCF2" w14:textId="77777777" w:rsidR="00D21130" w:rsidRPr="003B67F1" w:rsidRDefault="00D21130" w:rsidP="00D21130">
      <w:pPr>
        <w:pStyle w:val="ListParagraph"/>
        <w:numPr>
          <w:ilvl w:val="0"/>
          <w:numId w:val="17"/>
        </w:numPr>
        <w:spacing w:after="160" w:line="259" w:lineRule="auto"/>
      </w:pPr>
      <w:r w:rsidRPr="003B67F1">
        <w:t>Develop effective relationships with fellow professionals</w:t>
      </w:r>
      <w:r>
        <w:t xml:space="preserve"> including Early Help, Social Care and Health</w:t>
      </w:r>
    </w:p>
    <w:p w14:paraId="0348409F" w14:textId="77777777" w:rsidR="00D21130" w:rsidRPr="003B67F1" w:rsidRDefault="00D21130" w:rsidP="00D21130">
      <w:pPr>
        <w:pStyle w:val="ListParagraph"/>
        <w:numPr>
          <w:ilvl w:val="0"/>
          <w:numId w:val="17"/>
        </w:numPr>
        <w:spacing w:after="160" w:line="259" w:lineRule="auto"/>
      </w:pPr>
      <w:r w:rsidRPr="003B67F1">
        <w:t>Model entrepreneurial and innovative approaches to school improvement and leadership</w:t>
      </w:r>
      <w:r>
        <w:t xml:space="preserve"> working within EJS principles</w:t>
      </w:r>
    </w:p>
    <w:p w14:paraId="05E3C9CA" w14:textId="77777777" w:rsidR="00D21130" w:rsidRPr="003B67F1" w:rsidRDefault="00D21130" w:rsidP="00D21130">
      <w:pPr>
        <w:pStyle w:val="ListParagraph"/>
        <w:numPr>
          <w:ilvl w:val="0"/>
          <w:numId w:val="17"/>
        </w:numPr>
        <w:spacing w:after="160" w:line="259" w:lineRule="auto"/>
      </w:pPr>
      <w:r w:rsidRPr="003B67F1">
        <w:lastRenderedPageBreak/>
        <w:t>Inspire and influence others to believe in the fundamental importance of education</w:t>
      </w:r>
      <w:r>
        <w:t xml:space="preserve"> specifically executive functioning skills</w:t>
      </w:r>
      <w:r w:rsidRPr="003B67F1">
        <w:t xml:space="preserve"> in young people’s lives and to promote the value of education</w:t>
      </w:r>
    </w:p>
    <w:p w14:paraId="0EC0FC71" w14:textId="77777777" w:rsidR="00D21130" w:rsidRPr="003B67F1" w:rsidRDefault="00D21130" w:rsidP="00D21130">
      <w:pPr>
        <w:pStyle w:val="ListParagraph"/>
        <w:numPr>
          <w:ilvl w:val="0"/>
          <w:numId w:val="17"/>
        </w:numPr>
        <w:spacing w:after="160" w:line="259" w:lineRule="auto"/>
      </w:pPr>
      <w:r w:rsidRPr="003B67F1">
        <w:t>Strategic development of SEN policy and provision</w:t>
      </w:r>
    </w:p>
    <w:p w14:paraId="1CA12C0C" w14:textId="663FB6ED" w:rsidR="00D21130" w:rsidRPr="003B67F1" w:rsidRDefault="00D21130" w:rsidP="00D21130">
      <w:pPr>
        <w:pStyle w:val="ListParagraph"/>
        <w:numPr>
          <w:ilvl w:val="0"/>
          <w:numId w:val="17"/>
        </w:numPr>
        <w:spacing w:after="160" w:line="259" w:lineRule="auto"/>
      </w:pPr>
      <w:r w:rsidRPr="003B67F1">
        <w:t xml:space="preserve">Have a strategic overview of provision for </w:t>
      </w:r>
      <w:r w:rsidR="00D1741E">
        <w:t>students</w:t>
      </w:r>
      <w:r w:rsidRPr="003B67F1">
        <w:t xml:space="preserve"> with SEN or a disability across the school, in line with the founding aims and ethos of the school, </w:t>
      </w:r>
      <w:r>
        <w:t xml:space="preserve">working within </w:t>
      </w:r>
      <w:r w:rsidRPr="003B67F1">
        <w:t>and reviewing the quality of provision</w:t>
      </w:r>
    </w:p>
    <w:p w14:paraId="6E238B01" w14:textId="77777777" w:rsidR="00D21130" w:rsidRPr="003B67F1" w:rsidRDefault="00D21130" w:rsidP="00D21130">
      <w:pPr>
        <w:pStyle w:val="ListParagraph"/>
        <w:numPr>
          <w:ilvl w:val="0"/>
          <w:numId w:val="17"/>
        </w:numPr>
        <w:spacing w:after="160" w:line="259" w:lineRule="auto"/>
      </w:pPr>
      <w:r>
        <w:t xml:space="preserve">Work with the DSL to </w:t>
      </w:r>
      <w:r w:rsidRPr="003B67F1">
        <w:t xml:space="preserve">ensure that </w:t>
      </w:r>
      <w:r>
        <w:t>any</w:t>
      </w:r>
      <w:r w:rsidRPr="003B67F1">
        <w:t xml:space="preserve"> outreach offer is in line with </w:t>
      </w:r>
      <w:r>
        <w:t>EJS</w:t>
      </w:r>
      <w:r w:rsidRPr="003B67F1">
        <w:t xml:space="preserve"> vision and </w:t>
      </w:r>
      <w:r>
        <w:t>is carefully monitored to ensure safeguarding is exemplary</w:t>
      </w:r>
      <w:r w:rsidRPr="003B67F1">
        <w:t>.</w:t>
      </w:r>
    </w:p>
    <w:p w14:paraId="6498A839" w14:textId="77777777" w:rsidR="00D21130" w:rsidRPr="003B67F1" w:rsidRDefault="00D21130" w:rsidP="00D21130">
      <w:pPr>
        <w:pStyle w:val="ListParagraph"/>
        <w:numPr>
          <w:ilvl w:val="0"/>
          <w:numId w:val="17"/>
        </w:numPr>
        <w:spacing w:after="160" w:line="259" w:lineRule="auto"/>
      </w:pPr>
      <w:r w:rsidRPr="003B67F1">
        <w:t xml:space="preserve">The leadership, day-to-day management and high standards of behaviour for learning in the school, along with the implementation of policies, practices and procedures </w:t>
      </w:r>
    </w:p>
    <w:p w14:paraId="4F7A88DE" w14:textId="77777777" w:rsidR="00D21130" w:rsidRPr="003B67F1" w:rsidRDefault="00D21130" w:rsidP="00D21130">
      <w:pPr>
        <w:pStyle w:val="ListParagraph"/>
        <w:numPr>
          <w:ilvl w:val="0"/>
          <w:numId w:val="17"/>
        </w:numPr>
        <w:spacing w:after="160" w:line="259" w:lineRule="auto"/>
      </w:pPr>
      <w:r w:rsidRPr="003B67F1">
        <w:t>Assess and support SEN admissions and assessments, disseminating information to teachers and relevant staff and monitoring provision.</w:t>
      </w:r>
    </w:p>
    <w:p w14:paraId="2AE197A6" w14:textId="77777777" w:rsidR="00D21130" w:rsidRPr="003B67F1" w:rsidRDefault="00D21130" w:rsidP="00D21130">
      <w:pPr>
        <w:pStyle w:val="ListParagraph"/>
        <w:numPr>
          <w:ilvl w:val="0"/>
          <w:numId w:val="17"/>
        </w:numPr>
        <w:spacing w:after="160" w:line="259" w:lineRule="auto"/>
      </w:pPr>
      <w:r w:rsidRPr="003B67F1">
        <w:t>Evaluate and report on the effectiveness of additional specialist support, suggesting areas and strategies for development &amp; improvement.</w:t>
      </w:r>
    </w:p>
    <w:p w14:paraId="2B837D78" w14:textId="77777777" w:rsidR="00D21130" w:rsidRPr="003B67F1" w:rsidRDefault="00D21130" w:rsidP="00D21130">
      <w:pPr>
        <w:pStyle w:val="ListParagraph"/>
        <w:numPr>
          <w:ilvl w:val="0"/>
          <w:numId w:val="17"/>
        </w:numPr>
        <w:spacing w:after="160" w:line="259" w:lineRule="auto"/>
      </w:pPr>
      <w:r w:rsidRPr="003B67F1">
        <w:t xml:space="preserve">Develop and monitor </w:t>
      </w:r>
      <w:r>
        <w:t xml:space="preserve">pastoral recording </w:t>
      </w:r>
      <w:r w:rsidRPr="003B67F1">
        <w:t>systems designed to assist staff in maximising student participation and attainment.</w:t>
      </w:r>
    </w:p>
    <w:p w14:paraId="6E7126FA" w14:textId="77777777" w:rsidR="00D21130" w:rsidRPr="003B67F1" w:rsidRDefault="00D21130" w:rsidP="00D21130">
      <w:pPr>
        <w:pStyle w:val="ListParagraph"/>
        <w:numPr>
          <w:ilvl w:val="0"/>
          <w:numId w:val="17"/>
        </w:numPr>
        <w:spacing w:after="160" w:line="259" w:lineRule="auto"/>
      </w:pPr>
      <w:r w:rsidRPr="003B67F1">
        <w:t>Raise awareness and understanding of SEN strategies across the school to enable teachers to be mo</w:t>
      </w:r>
      <w:r>
        <w:t xml:space="preserve">st </w:t>
      </w:r>
      <w:r w:rsidRPr="003B67F1">
        <w:t xml:space="preserve">effective in teaching </w:t>
      </w:r>
      <w:r>
        <w:t xml:space="preserve">individual </w:t>
      </w:r>
      <w:r w:rsidRPr="003B67F1">
        <w:t xml:space="preserve">students </w:t>
      </w:r>
      <w:r>
        <w:t>encouraging an atmosphere of triangulation of information and knowledge</w:t>
      </w:r>
      <w:r w:rsidRPr="003B67F1">
        <w:t>.</w:t>
      </w:r>
    </w:p>
    <w:p w14:paraId="05F1427B" w14:textId="77777777" w:rsidR="00D21130" w:rsidRPr="003B67F1" w:rsidRDefault="00D21130" w:rsidP="00D21130">
      <w:pPr>
        <w:pStyle w:val="ListParagraph"/>
        <w:numPr>
          <w:ilvl w:val="0"/>
          <w:numId w:val="17"/>
        </w:numPr>
        <w:spacing w:after="160" w:line="259" w:lineRule="auto"/>
      </w:pPr>
      <w:r w:rsidRPr="003B67F1">
        <w:t>Contribute to school self-evaluation</w:t>
      </w:r>
    </w:p>
    <w:p w14:paraId="13900D54" w14:textId="77777777" w:rsidR="00D21130" w:rsidRPr="003B67F1" w:rsidRDefault="00D21130" w:rsidP="00D21130">
      <w:pPr>
        <w:pStyle w:val="ListParagraph"/>
        <w:numPr>
          <w:ilvl w:val="0"/>
          <w:numId w:val="17"/>
        </w:numPr>
        <w:spacing w:after="160" w:line="259" w:lineRule="auto"/>
      </w:pPr>
      <w:r w:rsidRPr="003B67F1">
        <w:t>Maintain an up-to-date knowledge of national and local initiatives which may affect the school’s policy and practice</w:t>
      </w:r>
    </w:p>
    <w:p w14:paraId="185BFC2D" w14:textId="77777777" w:rsidR="00D21130" w:rsidRPr="003B67F1" w:rsidRDefault="00D21130" w:rsidP="00D21130"/>
    <w:p w14:paraId="1BE607B7" w14:textId="77777777" w:rsidR="00D21130" w:rsidRPr="003B67F1" w:rsidRDefault="00D21130" w:rsidP="00D21130">
      <w:r w:rsidRPr="003B67F1">
        <w:rPr>
          <w:b/>
          <w:bCs/>
        </w:rPr>
        <w:t>Operation and co-ordination of provision</w:t>
      </w:r>
    </w:p>
    <w:p w14:paraId="62C2C840" w14:textId="466A270C" w:rsidR="00D21130" w:rsidRPr="003B67F1" w:rsidRDefault="00D21130" w:rsidP="00D21130">
      <w:pPr>
        <w:pStyle w:val="ListParagraph"/>
        <w:numPr>
          <w:ilvl w:val="0"/>
          <w:numId w:val="18"/>
        </w:numPr>
        <w:spacing w:after="160" w:line="259" w:lineRule="auto"/>
      </w:pPr>
      <w:r w:rsidRPr="003B67F1">
        <w:t xml:space="preserve">Advise on the use of the school’s budget and other resources to meet </w:t>
      </w:r>
      <w:r w:rsidR="00D1741E">
        <w:t>students</w:t>
      </w:r>
      <w:r w:rsidRPr="003B67F1">
        <w:t>’ needs effectively, including staff deployment</w:t>
      </w:r>
    </w:p>
    <w:p w14:paraId="6589381B" w14:textId="77777777" w:rsidR="00D21130" w:rsidRPr="003B67F1" w:rsidRDefault="00D21130" w:rsidP="00D21130">
      <w:pPr>
        <w:pStyle w:val="ListParagraph"/>
        <w:numPr>
          <w:ilvl w:val="0"/>
          <w:numId w:val="18"/>
        </w:numPr>
        <w:spacing w:after="160" w:line="259" w:lineRule="auto"/>
      </w:pPr>
      <w:r w:rsidRPr="003B67F1">
        <w:t>Be aware of the provision in the local offer</w:t>
      </w:r>
    </w:p>
    <w:p w14:paraId="5C3A637C" w14:textId="77777777" w:rsidR="00D21130" w:rsidRPr="003B67F1" w:rsidRDefault="00D21130" w:rsidP="00D21130">
      <w:pPr>
        <w:pStyle w:val="ListParagraph"/>
        <w:numPr>
          <w:ilvl w:val="0"/>
          <w:numId w:val="18"/>
        </w:numPr>
        <w:spacing w:after="160" w:line="259" w:lineRule="auto"/>
      </w:pPr>
      <w:r w:rsidRPr="003B67F1">
        <w:t>Work with early years providers, other schools, educational psychologists, health and social care professionals, and other external agencies</w:t>
      </w:r>
    </w:p>
    <w:p w14:paraId="470779AB" w14:textId="77777777" w:rsidR="00D21130" w:rsidRPr="003B67F1" w:rsidRDefault="00D21130" w:rsidP="00D21130">
      <w:pPr>
        <w:pStyle w:val="ListParagraph"/>
        <w:numPr>
          <w:ilvl w:val="0"/>
          <w:numId w:val="18"/>
        </w:numPr>
        <w:spacing w:after="160" w:line="259" w:lineRule="auto"/>
      </w:pPr>
      <w:r w:rsidRPr="003B67F1">
        <w:t xml:space="preserve">Analyse assessment data </w:t>
      </w:r>
      <w:r>
        <w:t>providing points for discussion</w:t>
      </w:r>
    </w:p>
    <w:p w14:paraId="04D36500" w14:textId="77777777" w:rsidR="00D21130" w:rsidRPr="003B67F1" w:rsidRDefault="00D21130" w:rsidP="00D21130">
      <w:pPr>
        <w:pStyle w:val="ListParagraph"/>
        <w:numPr>
          <w:ilvl w:val="0"/>
          <w:numId w:val="18"/>
        </w:numPr>
        <w:spacing w:after="160" w:line="259" w:lineRule="auto"/>
      </w:pPr>
      <w:r w:rsidRPr="003B67F1">
        <w:t xml:space="preserve">Implement and lead intervention groups for </w:t>
      </w:r>
      <w:r>
        <w:t>young people</w:t>
      </w:r>
      <w:r w:rsidRPr="003B67F1">
        <w:t>, and evaluate their effectiveness</w:t>
      </w:r>
    </w:p>
    <w:p w14:paraId="3CD6563D" w14:textId="77777777" w:rsidR="00D21130" w:rsidRPr="003B67F1" w:rsidRDefault="00D21130" w:rsidP="00D21130"/>
    <w:p w14:paraId="05B74691" w14:textId="77777777" w:rsidR="00D21130" w:rsidRPr="00AA2BB9" w:rsidRDefault="00D21130" w:rsidP="00D21130">
      <w:pPr>
        <w:rPr>
          <w:sz w:val="28"/>
          <w:szCs w:val="28"/>
        </w:rPr>
      </w:pPr>
      <w:r w:rsidRPr="00AA2BB9">
        <w:rPr>
          <w:b/>
          <w:bCs/>
          <w:sz w:val="28"/>
          <w:szCs w:val="28"/>
        </w:rPr>
        <w:t>Other Areas of responsibility</w:t>
      </w:r>
    </w:p>
    <w:p w14:paraId="631AEB6F" w14:textId="77777777" w:rsidR="00D21130" w:rsidRDefault="00D21130" w:rsidP="00D21130">
      <w:pPr>
        <w:rPr>
          <w:b/>
          <w:bCs/>
        </w:rPr>
      </w:pPr>
      <w:r>
        <w:rPr>
          <w:b/>
          <w:bCs/>
        </w:rPr>
        <w:t>T</w:t>
      </w:r>
      <w:r w:rsidRPr="003B67F1">
        <w:rPr>
          <w:b/>
          <w:bCs/>
        </w:rPr>
        <w:t xml:space="preserve">eaching &amp; </w:t>
      </w:r>
      <w:r>
        <w:rPr>
          <w:b/>
          <w:bCs/>
        </w:rPr>
        <w:t>L</w:t>
      </w:r>
      <w:r w:rsidRPr="003B67F1">
        <w:rPr>
          <w:b/>
          <w:bCs/>
        </w:rPr>
        <w:t>earning</w:t>
      </w:r>
    </w:p>
    <w:p w14:paraId="1AC6FB76" w14:textId="77777777" w:rsidR="00D21130" w:rsidRPr="003B67F1" w:rsidRDefault="00D21130" w:rsidP="00D21130">
      <w:pPr>
        <w:pStyle w:val="ListParagraph"/>
        <w:numPr>
          <w:ilvl w:val="0"/>
          <w:numId w:val="19"/>
        </w:numPr>
        <w:spacing w:after="160" w:line="259" w:lineRule="auto"/>
      </w:pPr>
      <w:r w:rsidRPr="003B67F1">
        <w:t>To deliver and fulfil teaching responsibilities as required by the school and under the instructions of the Headteacher</w:t>
      </w:r>
      <w:r>
        <w:t xml:space="preserve">, English to GCSE desirable </w:t>
      </w:r>
    </w:p>
    <w:p w14:paraId="5EA99430" w14:textId="5D50E1A5" w:rsidR="00D21130" w:rsidRPr="003B67F1" w:rsidRDefault="00D21130" w:rsidP="00D21130">
      <w:pPr>
        <w:pStyle w:val="ListParagraph"/>
        <w:numPr>
          <w:ilvl w:val="0"/>
          <w:numId w:val="19"/>
        </w:numPr>
        <w:spacing w:after="160" w:line="259" w:lineRule="auto"/>
      </w:pPr>
      <w:r w:rsidRPr="003B67F1">
        <w:t xml:space="preserve">Ensure that parents and </w:t>
      </w:r>
      <w:r w:rsidR="00D1741E">
        <w:t>students</w:t>
      </w:r>
      <w:r w:rsidRPr="003B67F1">
        <w:t xml:space="preserve"> are well informed </w:t>
      </w:r>
      <w:r>
        <w:t>about curriculum, events and change</w:t>
      </w:r>
    </w:p>
    <w:p w14:paraId="2AA6E9BA" w14:textId="77777777" w:rsidR="00D21130" w:rsidRPr="003B67F1" w:rsidRDefault="00D21130" w:rsidP="00D21130">
      <w:pPr>
        <w:pStyle w:val="ListParagraph"/>
        <w:numPr>
          <w:ilvl w:val="0"/>
          <w:numId w:val="19"/>
        </w:numPr>
        <w:spacing w:after="160" w:line="259" w:lineRule="auto"/>
      </w:pPr>
      <w:r w:rsidRPr="003B67F1">
        <w:t xml:space="preserve">To </w:t>
      </w:r>
      <w:r>
        <w:t>work in a team to</w:t>
      </w:r>
      <w:r w:rsidRPr="003B67F1">
        <w:t xml:space="preserve"> develop the intervention</w:t>
      </w:r>
      <w:r>
        <w:t xml:space="preserve"> and pastoral</w:t>
      </w:r>
      <w:r w:rsidRPr="003B67F1">
        <w:t xml:space="preserve"> team to support the delivery of specialist interventions and transitions of </w:t>
      </w:r>
      <w:r>
        <w:t>young people</w:t>
      </w:r>
      <w:r w:rsidRPr="003B67F1">
        <w:t xml:space="preserve"> </w:t>
      </w:r>
      <w:r>
        <w:t>into</w:t>
      </w:r>
      <w:r w:rsidRPr="003B67F1">
        <w:t xml:space="preserve"> the school.</w:t>
      </w:r>
    </w:p>
    <w:p w14:paraId="60615AD0" w14:textId="77777777" w:rsidR="00D21130" w:rsidRPr="003B67F1" w:rsidRDefault="00D21130" w:rsidP="00D21130">
      <w:pPr>
        <w:pStyle w:val="ListParagraph"/>
        <w:numPr>
          <w:ilvl w:val="0"/>
          <w:numId w:val="19"/>
        </w:numPr>
        <w:spacing w:after="160" w:line="259" w:lineRule="auto"/>
      </w:pPr>
      <w:r w:rsidRPr="003B67F1">
        <w:lastRenderedPageBreak/>
        <w:t xml:space="preserve">To ensure all individual pupil progress and achievement is regularly </w:t>
      </w:r>
      <w:r>
        <w:t>reviewed</w:t>
      </w:r>
      <w:r w:rsidRPr="003B67F1">
        <w:t xml:space="preserve"> by teaching staff</w:t>
      </w:r>
      <w:r>
        <w:t xml:space="preserve"> as part of their planning and ensure highlighting is completed</w:t>
      </w:r>
    </w:p>
    <w:p w14:paraId="11E5BA07" w14:textId="694BABC5" w:rsidR="00D21130" w:rsidRPr="003B67F1" w:rsidRDefault="00D21130" w:rsidP="00D21130">
      <w:pPr>
        <w:pStyle w:val="ListParagraph"/>
        <w:numPr>
          <w:ilvl w:val="0"/>
          <w:numId w:val="19"/>
        </w:numPr>
        <w:spacing w:after="160" w:line="259" w:lineRule="auto"/>
      </w:pPr>
      <w:r w:rsidRPr="003B67F1">
        <w:t xml:space="preserve">To help ensure all groups of </w:t>
      </w:r>
      <w:r w:rsidR="00D1741E">
        <w:t>students</w:t>
      </w:r>
      <w:r w:rsidRPr="003B67F1">
        <w:t xml:space="preserve"> make comparative progress within their achievement in all areas</w:t>
      </w:r>
      <w:r>
        <w:t xml:space="preserve"> including EHCP outcomes</w:t>
      </w:r>
    </w:p>
    <w:p w14:paraId="351E5790" w14:textId="77777777" w:rsidR="00D21130" w:rsidRPr="003B67F1" w:rsidRDefault="00D21130" w:rsidP="00D21130">
      <w:pPr>
        <w:pStyle w:val="ListParagraph"/>
        <w:numPr>
          <w:ilvl w:val="0"/>
          <w:numId w:val="19"/>
        </w:numPr>
        <w:spacing w:after="160" w:line="259" w:lineRule="auto"/>
      </w:pPr>
      <w:r w:rsidRPr="003B67F1">
        <w:t>To support the Headteacher in ensuring</w:t>
      </w:r>
      <w:r>
        <w:t xml:space="preserve"> staff </w:t>
      </w:r>
      <w:r w:rsidRPr="003B67F1">
        <w:t xml:space="preserve"> </w:t>
      </w:r>
      <w:r>
        <w:t>s</w:t>
      </w:r>
      <w:r w:rsidRPr="003B67F1">
        <w:t>upervis</w:t>
      </w:r>
      <w:r>
        <w:t>ion</w:t>
      </w:r>
      <w:r w:rsidRPr="003B67F1">
        <w:t xml:space="preserve"> </w:t>
      </w:r>
      <w:r>
        <w:t>is</w:t>
      </w:r>
      <w:r w:rsidRPr="003B67F1">
        <w:t xml:space="preserve"> maintained in timely fashion</w:t>
      </w:r>
    </w:p>
    <w:p w14:paraId="681211EA" w14:textId="77777777" w:rsidR="00D21130" w:rsidRPr="003B67F1" w:rsidRDefault="00D21130" w:rsidP="00D21130">
      <w:pPr>
        <w:pStyle w:val="ListParagraph"/>
        <w:numPr>
          <w:ilvl w:val="0"/>
          <w:numId w:val="19"/>
        </w:numPr>
        <w:spacing w:after="160" w:line="259" w:lineRule="auto"/>
      </w:pPr>
      <w:r w:rsidRPr="003B67F1">
        <w:t>To help support all young people to reach their maximum potential in their learning</w:t>
      </w:r>
    </w:p>
    <w:p w14:paraId="18463FB6" w14:textId="77777777" w:rsidR="00D21130" w:rsidRPr="003B67F1" w:rsidRDefault="00D21130" w:rsidP="00D21130">
      <w:pPr>
        <w:pStyle w:val="ListParagraph"/>
        <w:numPr>
          <w:ilvl w:val="0"/>
          <w:numId w:val="19"/>
        </w:numPr>
        <w:spacing w:after="160" w:line="259" w:lineRule="auto"/>
      </w:pPr>
      <w:r w:rsidRPr="003B67F1">
        <w:t>To liaise with other multi-disciplinary professionals supporting the young person</w:t>
      </w:r>
    </w:p>
    <w:p w14:paraId="5A06ECB4" w14:textId="77777777" w:rsidR="00D21130" w:rsidRPr="003B67F1" w:rsidRDefault="00D21130" w:rsidP="00D21130"/>
    <w:p w14:paraId="56B38916" w14:textId="77777777" w:rsidR="00D21130" w:rsidRPr="003B67F1" w:rsidRDefault="00D21130" w:rsidP="00D21130">
      <w:r>
        <w:rPr>
          <w:b/>
          <w:bCs/>
        </w:rPr>
        <w:t>I</w:t>
      </w:r>
      <w:r w:rsidRPr="003B67F1">
        <w:rPr>
          <w:b/>
          <w:bCs/>
        </w:rPr>
        <w:t xml:space="preserve">mproving </w:t>
      </w:r>
      <w:r>
        <w:rPr>
          <w:b/>
          <w:bCs/>
        </w:rPr>
        <w:t>A</w:t>
      </w:r>
      <w:r w:rsidRPr="003B67F1">
        <w:rPr>
          <w:b/>
          <w:bCs/>
        </w:rPr>
        <w:t xml:space="preserve">ttendance &amp; </w:t>
      </w:r>
      <w:r>
        <w:rPr>
          <w:b/>
          <w:bCs/>
        </w:rPr>
        <w:t>P</w:t>
      </w:r>
      <w:r w:rsidRPr="003B67F1">
        <w:rPr>
          <w:b/>
          <w:bCs/>
        </w:rPr>
        <w:t xml:space="preserve">upil </w:t>
      </w:r>
      <w:r>
        <w:rPr>
          <w:b/>
          <w:bCs/>
        </w:rPr>
        <w:t>E</w:t>
      </w:r>
      <w:r w:rsidRPr="003B67F1">
        <w:rPr>
          <w:b/>
          <w:bCs/>
        </w:rPr>
        <w:t>ngagement</w:t>
      </w:r>
    </w:p>
    <w:p w14:paraId="409EE6B6" w14:textId="77777777" w:rsidR="00D21130" w:rsidRPr="003B67F1" w:rsidRDefault="00D21130" w:rsidP="00D21130">
      <w:pPr>
        <w:pStyle w:val="ListParagraph"/>
        <w:numPr>
          <w:ilvl w:val="0"/>
          <w:numId w:val="20"/>
        </w:numPr>
        <w:spacing w:after="160" w:line="259" w:lineRule="auto"/>
      </w:pPr>
      <w:r w:rsidRPr="003B67F1">
        <w:t xml:space="preserve">Work collaboratively with the school staff team and/or families to ensure </w:t>
      </w:r>
      <w:r>
        <w:t xml:space="preserve">transitions, </w:t>
      </w:r>
      <w:r w:rsidRPr="003B67F1">
        <w:t xml:space="preserve">attendance </w:t>
      </w:r>
      <w:r>
        <w:t>and</w:t>
      </w:r>
      <w:r w:rsidRPr="003B67F1">
        <w:t xml:space="preserve"> </w:t>
      </w:r>
      <w:r>
        <w:t xml:space="preserve">learning </w:t>
      </w:r>
      <w:r w:rsidRPr="003B67F1">
        <w:t>behaviours</w:t>
      </w:r>
      <w:r>
        <w:t xml:space="preserve"> are maintained and improved</w:t>
      </w:r>
    </w:p>
    <w:p w14:paraId="2B05A62A" w14:textId="77777777" w:rsidR="00D21130" w:rsidRPr="003B67F1" w:rsidRDefault="00D21130" w:rsidP="00D21130">
      <w:pPr>
        <w:pStyle w:val="ListParagraph"/>
        <w:numPr>
          <w:ilvl w:val="0"/>
          <w:numId w:val="20"/>
        </w:numPr>
        <w:spacing w:after="160" w:line="259" w:lineRule="auto"/>
      </w:pPr>
      <w:r w:rsidRPr="003B67F1">
        <w:t xml:space="preserve">Actively work to remove individual </w:t>
      </w:r>
      <w:r>
        <w:t>young person</w:t>
      </w:r>
      <w:r w:rsidRPr="003B67F1">
        <w:t xml:space="preserve"> barriers to </w:t>
      </w:r>
      <w:r>
        <w:t>optimism, learning</w:t>
      </w:r>
      <w:r w:rsidRPr="003B67F1">
        <w:t xml:space="preserve"> and attendance</w:t>
      </w:r>
    </w:p>
    <w:p w14:paraId="12C46F21" w14:textId="6414EF81" w:rsidR="00D21130" w:rsidRPr="003B67F1" w:rsidRDefault="00D21130" w:rsidP="00D21130">
      <w:pPr>
        <w:pStyle w:val="ListParagraph"/>
        <w:numPr>
          <w:ilvl w:val="0"/>
          <w:numId w:val="20"/>
        </w:numPr>
        <w:spacing w:after="160" w:line="259" w:lineRule="auto"/>
      </w:pPr>
      <w:r w:rsidRPr="003B67F1">
        <w:t xml:space="preserve">To monitor individual pupil </w:t>
      </w:r>
      <w:r>
        <w:t>learning a</w:t>
      </w:r>
      <w:r w:rsidRPr="003B67F1">
        <w:t xml:space="preserve">nd work with </w:t>
      </w:r>
      <w:r w:rsidR="00D1741E">
        <w:t>students</w:t>
      </w:r>
      <w:r w:rsidRPr="003B67F1">
        <w:t xml:space="preserve"> &amp; families where school attendance is  </w:t>
      </w:r>
      <w:r>
        <w:t>difficult</w:t>
      </w:r>
    </w:p>
    <w:p w14:paraId="14E7FE9C" w14:textId="77777777" w:rsidR="00D21130" w:rsidRPr="003B67F1" w:rsidRDefault="00D21130" w:rsidP="00D21130"/>
    <w:p w14:paraId="231F744D" w14:textId="77777777" w:rsidR="00D21130" w:rsidRPr="003B67F1" w:rsidRDefault="00D21130" w:rsidP="00D21130">
      <w:r>
        <w:rPr>
          <w:b/>
          <w:bCs/>
        </w:rPr>
        <w:t>R</w:t>
      </w:r>
      <w:r w:rsidRPr="003B67F1">
        <w:rPr>
          <w:b/>
          <w:bCs/>
        </w:rPr>
        <w:t xml:space="preserve">ecording &amp; </w:t>
      </w:r>
      <w:r>
        <w:rPr>
          <w:b/>
          <w:bCs/>
        </w:rPr>
        <w:t>R</w:t>
      </w:r>
      <w:r w:rsidRPr="003B67F1">
        <w:rPr>
          <w:b/>
          <w:bCs/>
        </w:rPr>
        <w:t>eporting</w:t>
      </w:r>
    </w:p>
    <w:p w14:paraId="08BD6858" w14:textId="77777777" w:rsidR="00D21130" w:rsidRPr="003B67F1" w:rsidRDefault="00D21130" w:rsidP="00D21130">
      <w:pPr>
        <w:pStyle w:val="ListParagraph"/>
        <w:numPr>
          <w:ilvl w:val="0"/>
          <w:numId w:val="21"/>
        </w:numPr>
        <w:spacing w:after="160" w:line="259" w:lineRule="auto"/>
      </w:pPr>
      <w:r w:rsidRPr="003B67F1">
        <w:t>Ensure all records and documentation are accurate and current</w:t>
      </w:r>
    </w:p>
    <w:p w14:paraId="6558BE8D" w14:textId="77777777" w:rsidR="00D21130" w:rsidRPr="003B67F1" w:rsidRDefault="00D21130" w:rsidP="00D21130">
      <w:pPr>
        <w:pStyle w:val="ListParagraph"/>
        <w:numPr>
          <w:ilvl w:val="0"/>
          <w:numId w:val="21"/>
        </w:numPr>
        <w:spacing w:after="160" w:line="259" w:lineRule="auto"/>
      </w:pPr>
      <w:r w:rsidRPr="003B67F1">
        <w:t>Ensure all records and documentation are delivered in a timely manner</w:t>
      </w:r>
    </w:p>
    <w:p w14:paraId="1893051C" w14:textId="77777777" w:rsidR="00D21130" w:rsidRPr="003B67F1" w:rsidRDefault="00D21130" w:rsidP="00D21130">
      <w:pPr>
        <w:pStyle w:val="ListParagraph"/>
        <w:numPr>
          <w:ilvl w:val="0"/>
          <w:numId w:val="21"/>
        </w:numPr>
        <w:spacing w:after="160" w:line="259" w:lineRule="auto"/>
      </w:pPr>
      <w:r w:rsidRPr="003B67F1">
        <w:t>Ensure that all documentation is available on request</w:t>
      </w:r>
    </w:p>
    <w:p w14:paraId="5B37CD80" w14:textId="77777777" w:rsidR="00D21130" w:rsidRDefault="00D21130" w:rsidP="00D21130"/>
    <w:p w14:paraId="06D38889" w14:textId="77777777" w:rsidR="00D21130" w:rsidRPr="003B67F1" w:rsidRDefault="00D21130" w:rsidP="00D21130"/>
    <w:p w14:paraId="7C29ABDC" w14:textId="77777777" w:rsidR="00D21130" w:rsidRPr="003B67F1" w:rsidRDefault="00D21130" w:rsidP="00D21130">
      <w:r>
        <w:rPr>
          <w:b/>
          <w:bCs/>
        </w:rPr>
        <w:t>Communication and Relationships</w:t>
      </w:r>
    </w:p>
    <w:p w14:paraId="65B30AAF" w14:textId="77777777" w:rsidR="00D21130" w:rsidRPr="003B67F1" w:rsidRDefault="00D21130" w:rsidP="00D21130">
      <w:pPr>
        <w:pStyle w:val="ListParagraph"/>
        <w:numPr>
          <w:ilvl w:val="0"/>
          <w:numId w:val="22"/>
        </w:numPr>
        <w:spacing w:after="160" w:line="259" w:lineRule="auto"/>
      </w:pPr>
      <w:r w:rsidRPr="003B67F1">
        <w:t xml:space="preserve">Model the good personal standards of behaviour and professional relationships standards with all others, internal and external, </w:t>
      </w:r>
      <w:r>
        <w:t>ensuring kindness and care</w:t>
      </w:r>
    </w:p>
    <w:p w14:paraId="20ADCDD8" w14:textId="77777777" w:rsidR="00D21130" w:rsidRPr="003B67F1" w:rsidRDefault="00D21130" w:rsidP="00D21130">
      <w:pPr>
        <w:pStyle w:val="ListParagraph"/>
        <w:numPr>
          <w:ilvl w:val="0"/>
          <w:numId w:val="22"/>
        </w:numPr>
        <w:spacing w:after="160" w:line="259" w:lineRule="auto"/>
      </w:pPr>
      <w:r w:rsidRPr="003B67F1">
        <w:t xml:space="preserve">Highlight any emerging concerns about procedure, systems, and risk management that you are not able to address personally with the Headteacher or the </w:t>
      </w:r>
      <w:r>
        <w:t>Business Manager</w:t>
      </w:r>
      <w:r w:rsidRPr="003B67F1">
        <w:t xml:space="preserve"> in their absence</w:t>
      </w:r>
    </w:p>
    <w:p w14:paraId="46BE8B05" w14:textId="77777777" w:rsidR="00D21130" w:rsidRPr="003B67F1" w:rsidRDefault="00D21130" w:rsidP="00D21130">
      <w:pPr>
        <w:pStyle w:val="ListParagraph"/>
        <w:numPr>
          <w:ilvl w:val="0"/>
          <w:numId w:val="22"/>
        </w:numPr>
        <w:spacing w:after="160" w:line="259" w:lineRule="auto"/>
      </w:pPr>
      <w:r w:rsidRPr="003B67F1">
        <w:t>Ensure positive and effective communication takes place between all parts of organisation</w:t>
      </w:r>
    </w:p>
    <w:p w14:paraId="16E81776" w14:textId="77777777" w:rsidR="00D21130" w:rsidRPr="003B67F1" w:rsidRDefault="00D21130" w:rsidP="00D21130">
      <w:pPr>
        <w:pStyle w:val="ListParagraph"/>
        <w:numPr>
          <w:ilvl w:val="0"/>
          <w:numId w:val="22"/>
        </w:numPr>
        <w:spacing w:after="160" w:line="259" w:lineRule="auto"/>
      </w:pPr>
      <w:r w:rsidRPr="003B67F1">
        <w:t>Ensure all staff within all disciplines support effective operations and risk management</w:t>
      </w:r>
    </w:p>
    <w:p w14:paraId="60D8B8C5" w14:textId="77777777" w:rsidR="00D21130" w:rsidRPr="003B67F1" w:rsidRDefault="00D21130" w:rsidP="00D21130">
      <w:pPr>
        <w:pStyle w:val="ListParagraph"/>
        <w:numPr>
          <w:ilvl w:val="0"/>
          <w:numId w:val="22"/>
        </w:numPr>
        <w:spacing w:after="160" w:line="259" w:lineRule="auto"/>
      </w:pPr>
      <w:r w:rsidRPr="003B67F1">
        <w:t xml:space="preserve">Ensures all staff compliance to </w:t>
      </w:r>
      <w:r>
        <w:t xml:space="preserve">the Staff Handbook, </w:t>
      </w:r>
      <w:r w:rsidRPr="003B67F1">
        <w:t xml:space="preserve"> ‘Code of Conduct’ and ‘Equality &amp; Diversity’ within daily operations</w:t>
      </w:r>
    </w:p>
    <w:p w14:paraId="75355287" w14:textId="77777777" w:rsidR="00D21130" w:rsidRPr="003B67F1" w:rsidRDefault="00D21130" w:rsidP="00D21130"/>
    <w:p w14:paraId="19ABF3A4" w14:textId="77777777" w:rsidR="00D21130" w:rsidRPr="003B67F1" w:rsidRDefault="00D21130" w:rsidP="00D21130">
      <w:r w:rsidRPr="003B67F1">
        <w:rPr>
          <w:b/>
          <w:bCs/>
        </w:rPr>
        <w:t>S</w:t>
      </w:r>
      <w:r>
        <w:rPr>
          <w:b/>
          <w:bCs/>
        </w:rPr>
        <w:t>afeguarding</w:t>
      </w:r>
    </w:p>
    <w:p w14:paraId="74AE91F2" w14:textId="77777777" w:rsidR="00D21130" w:rsidRPr="003B67F1" w:rsidRDefault="00D21130" w:rsidP="00D21130">
      <w:pPr>
        <w:pStyle w:val="ListParagraph"/>
        <w:numPr>
          <w:ilvl w:val="0"/>
          <w:numId w:val="23"/>
        </w:numPr>
        <w:spacing w:after="160" w:line="259" w:lineRule="auto"/>
      </w:pPr>
      <w:r w:rsidRPr="003B67F1">
        <w:t xml:space="preserve">Ensures compliance to </w:t>
      </w:r>
      <w:r>
        <w:t>school</w:t>
      </w:r>
      <w:r w:rsidRPr="003B67F1">
        <w:t xml:space="preserve"> Safeguarding policies and procedures</w:t>
      </w:r>
      <w:r>
        <w:t xml:space="preserve"> and to KCSiE/ Working Together to Safeguard Children and Safer Working Practices</w:t>
      </w:r>
    </w:p>
    <w:p w14:paraId="6821FA08" w14:textId="77777777" w:rsidR="00D21130" w:rsidRDefault="00D21130" w:rsidP="00D21130">
      <w:pPr>
        <w:pStyle w:val="ListParagraph"/>
        <w:numPr>
          <w:ilvl w:val="0"/>
          <w:numId w:val="23"/>
        </w:numPr>
        <w:spacing w:after="160" w:line="259" w:lineRule="auto"/>
      </w:pPr>
      <w:r w:rsidRPr="003B67F1">
        <w:t>Ensure all staff undertake all behaviour interventions within a legal framework</w:t>
      </w:r>
    </w:p>
    <w:p w14:paraId="7A81EE54" w14:textId="77777777" w:rsidR="00D21130" w:rsidRPr="003B67F1" w:rsidRDefault="00D21130" w:rsidP="00D21130">
      <w:pPr>
        <w:pStyle w:val="ListParagraph"/>
        <w:numPr>
          <w:ilvl w:val="0"/>
          <w:numId w:val="23"/>
        </w:numPr>
        <w:spacing w:after="160" w:line="259" w:lineRule="auto"/>
      </w:pPr>
      <w:r>
        <w:t>Carry out DSL duties as specified in Safeguarding Policy</w:t>
      </w:r>
    </w:p>
    <w:p w14:paraId="65A0FC28" w14:textId="77777777" w:rsidR="00D21130" w:rsidRPr="003B67F1" w:rsidRDefault="00D21130" w:rsidP="00D21130">
      <w:pPr>
        <w:pStyle w:val="ListParagraph"/>
        <w:numPr>
          <w:ilvl w:val="0"/>
          <w:numId w:val="23"/>
        </w:numPr>
        <w:spacing w:after="160" w:line="259" w:lineRule="auto"/>
      </w:pPr>
      <w:r w:rsidRPr="003B67F1">
        <w:t>Ensure staff team operate within a legal framework for all operational activities</w:t>
      </w:r>
    </w:p>
    <w:p w14:paraId="6BF67D3E" w14:textId="77777777" w:rsidR="00D21130" w:rsidRPr="003B67F1" w:rsidRDefault="00D21130" w:rsidP="00D21130">
      <w:pPr>
        <w:pStyle w:val="ListParagraph"/>
        <w:numPr>
          <w:ilvl w:val="0"/>
          <w:numId w:val="23"/>
        </w:numPr>
        <w:spacing w:after="160" w:line="259" w:lineRule="auto"/>
      </w:pPr>
      <w:r w:rsidRPr="003B67F1">
        <w:lastRenderedPageBreak/>
        <w:t>Reports any concerns (including near misses) without delay to the Headteacher</w:t>
      </w:r>
    </w:p>
    <w:p w14:paraId="6A2FB73F" w14:textId="77777777" w:rsidR="00D21130" w:rsidRPr="003B67F1" w:rsidRDefault="00D21130" w:rsidP="00D21130">
      <w:pPr>
        <w:pStyle w:val="ListParagraph"/>
        <w:numPr>
          <w:ilvl w:val="0"/>
          <w:numId w:val="23"/>
        </w:numPr>
        <w:spacing w:after="160" w:line="259" w:lineRule="auto"/>
      </w:pPr>
      <w:r w:rsidRPr="003B67F1">
        <w:t xml:space="preserve">Maintains a culture of vigilance </w:t>
      </w:r>
      <w:r>
        <w:t xml:space="preserve">‘it could happen here’ </w:t>
      </w:r>
      <w:r w:rsidRPr="003B67F1">
        <w:t>within workforce in regards to Safeguarding</w:t>
      </w:r>
    </w:p>
    <w:p w14:paraId="4395D250" w14:textId="77777777" w:rsidR="00D21130" w:rsidRPr="003B67F1" w:rsidRDefault="00D21130" w:rsidP="00D21130">
      <w:pPr>
        <w:pStyle w:val="ListParagraph"/>
        <w:numPr>
          <w:ilvl w:val="0"/>
          <w:numId w:val="23"/>
        </w:numPr>
        <w:spacing w:after="160" w:line="259" w:lineRule="auto"/>
      </w:pPr>
      <w:r w:rsidRPr="003B67F1">
        <w:t xml:space="preserve">Where necessary represent </w:t>
      </w:r>
      <w:r>
        <w:t>EJS</w:t>
      </w:r>
      <w:r w:rsidRPr="003B67F1">
        <w:t xml:space="preserve"> within LADO/ Police investigations</w:t>
      </w:r>
    </w:p>
    <w:p w14:paraId="65B22C83" w14:textId="77777777" w:rsidR="00D21130" w:rsidRPr="003B67F1" w:rsidRDefault="00D21130" w:rsidP="00D21130">
      <w:pPr>
        <w:pStyle w:val="ListParagraph"/>
        <w:numPr>
          <w:ilvl w:val="0"/>
          <w:numId w:val="23"/>
        </w:numPr>
        <w:spacing w:after="160" w:line="259" w:lineRule="auto"/>
      </w:pPr>
      <w:r w:rsidRPr="003B67F1">
        <w:t xml:space="preserve">Provide necessary safeguarding reports, updates and audits to the </w:t>
      </w:r>
      <w:r>
        <w:t>Head/DSL or LADO</w:t>
      </w:r>
      <w:r w:rsidRPr="003B67F1">
        <w:t xml:space="preserve"> as required</w:t>
      </w:r>
    </w:p>
    <w:p w14:paraId="7F629B8A" w14:textId="77777777" w:rsidR="00D21130" w:rsidRPr="003B67F1" w:rsidRDefault="00D21130" w:rsidP="00D21130"/>
    <w:p w14:paraId="04F60A4D" w14:textId="77777777" w:rsidR="00D21130" w:rsidRPr="003B67F1" w:rsidRDefault="00D21130" w:rsidP="00D21130">
      <w:r w:rsidRPr="003B67F1">
        <w:rPr>
          <w:b/>
          <w:bCs/>
        </w:rPr>
        <w:t>M</w:t>
      </w:r>
      <w:r>
        <w:rPr>
          <w:b/>
          <w:bCs/>
        </w:rPr>
        <w:t>eetings</w:t>
      </w:r>
    </w:p>
    <w:p w14:paraId="6DF5E78A" w14:textId="77777777" w:rsidR="00D21130" w:rsidRPr="003B67F1" w:rsidRDefault="00D21130" w:rsidP="00D21130">
      <w:pPr>
        <w:pStyle w:val="ListParagraph"/>
        <w:numPr>
          <w:ilvl w:val="0"/>
          <w:numId w:val="24"/>
        </w:numPr>
        <w:spacing w:after="160" w:line="259" w:lineRule="auto"/>
      </w:pPr>
      <w:r w:rsidRPr="003B67F1">
        <w:t>Actively maintains good relationships with LA, families and other teams</w:t>
      </w:r>
    </w:p>
    <w:p w14:paraId="0DC0827C" w14:textId="77777777" w:rsidR="00D21130" w:rsidRPr="003B67F1" w:rsidRDefault="00D21130" w:rsidP="00D21130">
      <w:pPr>
        <w:pStyle w:val="ListParagraph"/>
        <w:numPr>
          <w:ilvl w:val="0"/>
          <w:numId w:val="24"/>
        </w:numPr>
        <w:spacing w:after="160" w:line="259" w:lineRule="auto"/>
      </w:pPr>
      <w:r w:rsidRPr="003B67F1">
        <w:t>To attend meetings that are required to fulfil the role</w:t>
      </w:r>
    </w:p>
    <w:p w14:paraId="2D5A9182" w14:textId="77777777" w:rsidR="00D21130" w:rsidRPr="003B67F1" w:rsidRDefault="00D21130" w:rsidP="00D21130">
      <w:pPr>
        <w:pStyle w:val="ListParagraph"/>
        <w:numPr>
          <w:ilvl w:val="0"/>
          <w:numId w:val="24"/>
        </w:numPr>
        <w:spacing w:after="160" w:line="259" w:lineRule="auto"/>
      </w:pPr>
      <w:r w:rsidRPr="003B67F1">
        <w:t>Ensure that all minutes are recorded and stored safely on the school IT systems and relevant staff have access to these</w:t>
      </w:r>
    </w:p>
    <w:p w14:paraId="068D067D" w14:textId="77777777" w:rsidR="00D21130" w:rsidRPr="003B67F1" w:rsidRDefault="00D21130" w:rsidP="00D21130">
      <w:pPr>
        <w:pStyle w:val="ListParagraph"/>
        <w:numPr>
          <w:ilvl w:val="0"/>
          <w:numId w:val="24"/>
        </w:numPr>
        <w:spacing w:after="160" w:line="259" w:lineRule="auto"/>
      </w:pPr>
      <w:r w:rsidRPr="003B67F1">
        <w:t xml:space="preserve">Ensures that all representations of </w:t>
      </w:r>
      <w:r>
        <w:t>EJS</w:t>
      </w:r>
      <w:r w:rsidRPr="003B67F1">
        <w:t xml:space="preserve"> are conducted in a professional manner at all times</w:t>
      </w:r>
    </w:p>
    <w:p w14:paraId="6B3EB037" w14:textId="77777777" w:rsidR="00D21130" w:rsidRPr="003B67F1" w:rsidRDefault="00D21130" w:rsidP="00D21130"/>
    <w:p w14:paraId="5EFB20C5" w14:textId="77777777" w:rsidR="00D21130" w:rsidRPr="003B67F1" w:rsidRDefault="00D21130" w:rsidP="00D21130">
      <w:r w:rsidRPr="003B67F1">
        <w:rPr>
          <w:b/>
          <w:bCs/>
        </w:rPr>
        <w:t>Requirements</w:t>
      </w:r>
    </w:p>
    <w:p w14:paraId="632509E5" w14:textId="77777777" w:rsidR="00D21130" w:rsidRPr="003B67F1" w:rsidRDefault="00D21130" w:rsidP="00D21130">
      <w:pPr>
        <w:pStyle w:val="ListParagraph"/>
        <w:numPr>
          <w:ilvl w:val="0"/>
          <w:numId w:val="25"/>
        </w:numPr>
        <w:spacing w:after="160" w:line="259" w:lineRule="auto"/>
      </w:pPr>
      <w:r w:rsidRPr="003B67F1">
        <w:t>Good Honours Degree</w:t>
      </w:r>
    </w:p>
    <w:p w14:paraId="1EF9785A" w14:textId="77777777" w:rsidR="00D21130" w:rsidRPr="003B67F1" w:rsidRDefault="00D21130" w:rsidP="00D21130">
      <w:pPr>
        <w:pStyle w:val="ListParagraph"/>
        <w:numPr>
          <w:ilvl w:val="0"/>
          <w:numId w:val="25"/>
        </w:numPr>
        <w:spacing w:after="160" w:line="259" w:lineRule="auto"/>
      </w:pPr>
      <w:r w:rsidRPr="003B67F1">
        <w:t>DSL Qualification</w:t>
      </w:r>
      <w:r>
        <w:t xml:space="preserve"> or willingness to undertake</w:t>
      </w:r>
    </w:p>
    <w:p w14:paraId="638AC639" w14:textId="77777777" w:rsidR="00D21130" w:rsidRPr="003B67F1" w:rsidRDefault="00D21130" w:rsidP="00D21130">
      <w:pPr>
        <w:pStyle w:val="ListParagraph"/>
        <w:numPr>
          <w:ilvl w:val="0"/>
          <w:numId w:val="25"/>
        </w:numPr>
        <w:spacing w:after="160" w:line="259" w:lineRule="auto"/>
      </w:pPr>
      <w:r w:rsidRPr="003B67F1">
        <w:t>Professional development in preparation for a leadership role</w:t>
      </w:r>
    </w:p>
    <w:p w14:paraId="5DE35504" w14:textId="77777777" w:rsidR="00D21130" w:rsidRPr="003B67F1" w:rsidRDefault="00D21130" w:rsidP="00D21130">
      <w:pPr>
        <w:pStyle w:val="ListParagraph"/>
        <w:numPr>
          <w:ilvl w:val="0"/>
          <w:numId w:val="25"/>
        </w:numPr>
        <w:spacing w:after="160" w:line="259" w:lineRule="auto"/>
      </w:pPr>
      <w:r w:rsidRPr="003B67F1">
        <w:t>Experience working in a school environment or other educational setting</w:t>
      </w:r>
    </w:p>
    <w:p w14:paraId="75417243" w14:textId="77777777" w:rsidR="00D21130" w:rsidRPr="003B67F1" w:rsidRDefault="00D21130" w:rsidP="00D21130">
      <w:pPr>
        <w:pStyle w:val="ListParagraph"/>
        <w:numPr>
          <w:ilvl w:val="0"/>
          <w:numId w:val="25"/>
        </w:numPr>
        <w:spacing w:after="160" w:line="259" w:lineRule="auto"/>
      </w:pPr>
      <w:r w:rsidRPr="003B67F1">
        <w:t xml:space="preserve">Experience working with children/young people with SEND and/or short-term difficulties (e.g. </w:t>
      </w:r>
      <w:r>
        <w:t>autism, learning difficulties</w:t>
      </w:r>
      <w:r w:rsidRPr="003B67F1">
        <w:t>, mental health, physical disabilities)</w:t>
      </w:r>
    </w:p>
    <w:p w14:paraId="6AC95F2F" w14:textId="77777777" w:rsidR="00D21130" w:rsidRPr="003B67F1" w:rsidRDefault="00D21130" w:rsidP="00D21130">
      <w:pPr>
        <w:pStyle w:val="ListParagraph"/>
        <w:numPr>
          <w:ilvl w:val="0"/>
          <w:numId w:val="25"/>
        </w:numPr>
        <w:spacing w:after="160" w:line="259" w:lineRule="auto"/>
      </w:pPr>
      <w:r w:rsidRPr="003B67F1">
        <w:t>Evidence of further professional development which demonstrates an understanding of the current issues impacting on SEND provision</w:t>
      </w:r>
      <w:r>
        <w:t xml:space="preserve"> or willingness to undertake</w:t>
      </w:r>
    </w:p>
    <w:p w14:paraId="4A558F2D" w14:textId="77777777" w:rsidR="00D21130" w:rsidRPr="003B67F1" w:rsidRDefault="00D21130" w:rsidP="00D21130">
      <w:pPr>
        <w:pStyle w:val="ListParagraph"/>
        <w:numPr>
          <w:ilvl w:val="0"/>
          <w:numId w:val="25"/>
        </w:numPr>
        <w:spacing w:after="160" w:line="259" w:lineRule="auto"/>
      </w:pPr>
      <w:r w:rsidRPr="003B67F1">
        <w:t>Qualified Teacher Status</w:t>
      </w:r>
    </w:p>
    <w:p w14:paraId="4F6289FD" w14:textId="77777777" w:rsidR="00D21130" w:rsidRPr="003B67F1" w:rsidRDefault="00D21130" w:rsidP="00D21130">
      <w:pPr>
        <w:pStyle w:val="ListParagraph"/>
        <w:numPr>
          <w:ilvl w:val="0"/>
          <w:numId w:val="25"/>
        </w:numPr>
        <w:spacing w:after="160" w:line="259" w:lineRule="auto"/>
      </w:pPr>
      <w:r w:rsidRPr="003B67F1">
        <w:t xml:space="preserve">The ability to lead and manage </w:t>
      </w:r>
      <w:r>
        <w:t>a</w:t>
      </w:r>
      <w:r w:rsidRPr="003B67F1">
        <w:t xml:space="preserve"> team effectively and efficiently and work with other professionals and agencies.</w:t>
      </w:r>
    </w:p>
    <w:p w14:paraId="1254842F" w14:textId="77777777" w:rsidR="00D21130" w:rsidRPr="003B67F1" w:rsidRDefault="00D21130" w:rsidP="00D21130">
      <w:pPr>
        <w:pStyle w:val="ListParagraph"/>
        <w:numPr>
          <w:ilvl w:val="0"/>
          <w:numId w:val="25"/>
        </w:numPr>
        <w:spacing w:after="160" w:line="259" w:lineRule="auto"/>
      </w:pPr>
      <w:r w:rsidRPr="003B67F1">
        <w:t>Communication skills, oral, written to a variety of audiences.</w:t>
      </w:r>
    </w:p>
    <w:p w14:paraId="4F5FA74F" w14:textId="77777777" w:rsidR="00D21130" w:rsidRPr="003B67F1" w:rsidRDefault="00D21130" w:rsidP="00D21130">
      <w:pPr>
        <w:pStyle w:val="ListParagraph"/>
        <w:numPr>
          <w:ilvl w:val="0"/>
          <w:numId w:val="25"/>
        </w:numPr>
        <w:spacing w:after="160" w:line="259" w:lineRule="auto"/>
      </w:pPr>
      <w:r w:rsidRPr="003B67F1">
        <w:t>The ability to deliver well planned, organised and innovative lessons/interventions</w:t>
      </w:r>
    </w:p>
    <w:p w14:paraId="23A2704C" w14:textId="77777777" w:rsidR="00D21130" w:rsidRPr="003B67F1" w:rsidRDefault="00D21130" w:rsidP="00D21130">
      <w:pPr>
        <w:pStyle w:val="ListParagraph"/>
        <w:numPr>
          <w:ilvl w:val="0"/>
          <w:numId w:val="25"/>
        </w:numPr>
        <w:spacing w:after="160" w:line="259" w:lineRule="auto"/>
      </w:pPr>
      <w:r w:rsidRPr="003B67F1">
        <w:t>Proficiency in the use of ICT and the software programmes used in school</w:t>
      </w:r>
    </w:p>
    <w:p w14:paraId="29BACAFC" w14:textId="77777777" w:rsidR="00D21130" w:rsidRPr="003B67F1" w:rsidRDefault="00D21130" w:rsidP="00D21130">
      <w:pPr>
        <w:pStyle w:val="ListParagraph"/>
        <w:numPr>
          <w:ilvl w:val="0"/>
          <w:numId w:val="25"/>
        </w:numPr>
        <w:spacing w:after="160" w:line="259" w:lineRule="auto"/>
      </w:pPr>
      <w:r w:rsidRPr="003B67F1">
        <w:t>The ability to lead, model and manage positive behaviour in the school</w:t>
      </w:r>
    </w:p>
    <w:p w14:paraId="7E09E1F0" w14:textId="77777777" w:rsidR="00D21130" w:rsidRPr="003B67F1" w:rsidRDefault="00D21130" w:rsidP="00D21130">
      <w:pPr>
        <w:pStyle w:val="ListParagraph"/>
        <w:numPr>
          <w:ilvl w:val="0"/>
          <w:numId w:val="25"/>
        </w:numPr>
        <w:spacing w:after="160" w:line="259" w:lineRule="auto"/>
      </w:pPr>
      <w:r w:rsidRPr="003B67F1">
        <w:t>The ability to manage school information and data for recording, monitoring, evaluation and reporting.</w:t>
      </w:r>
    </w:p>
    <w:p w14:paraId="5C2D9D76" w14:textId="218780E6" w:rsidR="00D21130" w:rsidRPr="003B67F1" w:rsidRDefault="00D21130" w:rsidP="00D21130">
      <w:pPr>
        <w:pStyle w:val="ListParagraph"/>
        <w:numPr>
          <w:ilvl w:val="0"/>
          <w:numId w:val="25"/>
        </w:numPr>
        <w:spacing w:after="160" w:line="259" w:lineRule="auto"/>
      </w:pPr>
      <w:r w:rsidRPr="003B67F1">
        <w:t xml:space="preserve">Safeguarding of </w:t>
      </w:r>
      <w:r w:rsidR="00D1741E">
        <w:t>students</w:t>
      </w:r>
    </w:p>
    <w:p w14:paraId="5CFE99A6" w14:textId="77777777" w:rsidR="00D21130" w:rsidRPr="003B67F1" w:rsidRDefault="00D21130" w:rsidP="00D21130">
      <w:pPr>
        <w:pStyle w:val="ListParagraph"/>
        <w:numPr>
          <w:ilvl w:val="0"/>
          <w:numId w:val="25"/>
        </w:numPr>
        <w:spacing w:after="160" w:line="259" w:lineRule="auto"/>
      </w:pPr>
      <w:r w:rsidRPr="003B67F1">
        <w:t>Patient</w:t>
      </w:r>
      <w:r>
        <w:t>,</w:t>
      </w:r>
      <w:r w:rsidRPr="003B67F1">
        <w:t xml:space="preserve"> </w:t>
      </w:r>
      <w:r>
        <w:t xml:space="preserve">kind </w:t>
      </w:r>
      <w:r w:rsidRPr="003B67F1">
        <w:t>and calm</w:t>
      </w:r>
    </w:p>
    <w:p w14:paraId="2E5950B8" w14:textId="77777777" w:rsidR="00D21130" w:rsidRPr="003B67F1" w:rsidRDefault="00D21130" w:rsidP="00D21130">
      <w:pPr>
        <w:pStyle w:val="ListParagraph"/>
        <w:numPr>
          <w:ilvl w:val="0"/>
          <w:numId w:val="25"/>
        </w:numPr>
        <w:spacing w:after="160" w:line="259" w:lineRule="auto"/>
      </w:pPr>
      <w:r w:rsidRPr="003B67F1">
        <w:t xml:space="preserve">Desire to provide the best possible opportunities for all </w:t>
      </w:r>
      <w:r>
        <w:t>young people</w:t>
      </w:r>
    </w:p>
    <w:p w14:paraId="337A6D66" w14:textId="77777777" w:rsidR="00D21130" w:rsidRPr="003B67F1" w:rsidRDefault="00D21130" w:rsidP="00D21130">
      <w:pPr>
        <w:pStyle w:val="ListParagraph"/>
        <w:numPr>
          <w:ilvl w:val="0"/>
          <w:numId w:val="25"/>
        </w:numPr>
        <w:spacing w:after="160" w:line="259" w:lineRule="auto"/>
      </w:pPr>
      <w:r w:rsidRPr="003B67F1">
        <w:t>Able to create good relationships with children, staff, parents and external agencies</w:t>
      </w:r>
    </w:p>
    <w:p w14:paraId="7AC3B1A0" w14:textId="77777777" w:rsidR="00D21130" w:rsidRPr="003B67F1" w:rsidRDefault="00D21130" w:rsidP="00D21130">
      <w:pPr>
        <w:pStyle w:val="ListParagraph"/>
        <w:numPr>
          <w:ilvl w:val="0"/>
          <w:numId w:val="25"/>
        </w:numPr>
        <w:spacing w:after="160" w:line="259" w:lineRule="auto"/>
      </w:pPr>
      <w:r w:rsidRPr="003B67F1">
        <w:t>Organisation, time management, proactive and self-motivated</w:t>
      </w:r>
      <w:r>
        <w:t>.</w:t>
      </w:r>
    </w:p>
    <w:p w14:paraId="40824395" w14:textId="77777777" w:rsidR="00D21130" w:rsidRPr="003B67F1" w:rsidRDefault="00D21130" w:rsidP="00D21130"/>
    <w:p w14:paraId="606779BA" w14:textId="77777777" w:rsidR="00D21130" w:rsidRDefault="00D21130" w:rsidP="00D21130"/>
    <w:p w14:paraId="7CB5C329" w14:textId="77777777" w:rsidR="00D21130" w:rsidRDefault="00D21130" w:rsidP="00D21130"/>
    <w:p w14:paraId="6462E4CC" w14:textId="77777777" w:rsidR="00DC5B5F" w:rsidRPr="00D33E3B" w:rsidRDefault="00DC5B5F" w:rsidP="00D33E3B"/>
    <w:sectPr w:rsidR="00DC5B5F" w:rsidRPr="00D33E3B" w:rsidSect="008D4E05">
      <w:headerReference w:type="even" r:id="rId8"/>
      <w:headerReference w:type="default" r:id="rId9"/>
      <w:footerReference w:type="even" r:id="rId10"/>
      <w:footerReference w:type="default" r:id="rId11"/>
      <w:headerReference w:type="first" r:id="rId12"/>
      <w:footerReference w:type="first" r:id="rId13"/>
      <w:pgSz w:w="11906" w:h="16838"/>
      <w:pgMar w:top="1843" w:right="991" w:bottom="1440" w:left="1440" w:header="708" w:footer="85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99EA1" w14:textId="77777777" w:rsidR="00AA307C" w:rsidRDefault="00AA307C" w:rsidP="00EF688A">
      <w:pPr>
        <w:spacing w:after="0" w:line="240" w:lineRule="auto"/>
      </w:pPr>
      <w:r>
        <w:separator/>
      </w:r>
    </w:p>
  </w:endnote>
  <w:endnote w:type="continuationSeparator" w:id="0">
    <w:p w14:paraId="2D93549B" w14:textId="77777777" w:rsidR="00AA307C" w:rsidRDefault="00AA307C" w:rsidP="00EF6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TUR">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624A3" w14:textId="77777777" w:rsidR="00B3556D" w:rsidRDefault="00B355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1394F" w14:textId="4CC4EF7B" w:rsidR="00124895" w:rsidRDefault="00124895" w:rsidP="0011632C">
    <w:pPr>
      <w:spacing w:after="0" w:line="240" w:lineRule="auto"/>
    </w:pPr>
    <w:r>
      <w:rPr>
        <w:noProof/>
        <w:lang w:eastAsia="en-GB"/>
      </w:rPr>
      <mc:AlternateContent>
        <mc:Choice Requires="wps">
          <w:drawing>
            <wp:anchor distT="0" distB="0" distL="114300" distR="114300" simplePos="0" relativeHeight="251635712" behindDoc="0" locked="0" layoutInCell="1" allowOverlap="1" wp14:anchorId="2A04229B" wp14:editId="055CD54D">
              <wp:simplePos x="0" y="0"/>
              <wp:positionH relativeFrom="column">
                <wp:posOffset>-400050</wp:posOffset>
              </wp:positionH>
              <wp:positionV relativeFrom="paragraph">
                <wp:posOffset>-54610</wp:posOffset>
              </wp:positionV>
              <wp:extent cx="6276975" cy="9525"/>
              <wp:effectExtent l="57150" t="95250" r="47625" b="85725"/>
              <wp:wrapNone/>
              <wp:docPr id="3" name="Straight Connector 3"/>
              <wp:cNvGraphicFramePr/>
              <a:graphic xmlns:a="http://schemas.openxmlformats.org/drawingml/2006/main">
                <a:graphicData uri="http://schemas.microsoft.com/office/word/2010/wordprocessingShape">
                  <wps:wsp>
                    <wps:cNvCnPr/>
                    <wps:spPr>
                      <a:xfrm flipV="1">
                        <a:off x="0" y="0"/>
                        <a:ext cx="6276975" cy="9525"/>
                      </a:xfrm>
                      <a:prstGeom prst="line">
                        <a:avLst/>
                      </a:prstGeom>
                      <a:ln w="76200" cmpd="thinThick">
                        <a:gradFill flip="none" rotWithShape="1">
                          <a:gsLst>
                            <a:gs pos="0">
                              <a:schemeClr val="bg1">
                                <a:lumMod val="50000"/>
                              </a:schemeClr>
                            </a:gs>
                            <a:gs pos="63000">
                              <a:schemeClr val="accent6">
                                <a:lumMod val="20000"/>
                                <a:lumOff val="80000"/>
                              </a:schemeClr>
                            </a:gs>
                            <a:gs pos="100000">
                              <a:schemeClr val="accent6"/>
                            </a:gs>
                          </a:gsLst>
                          <a:lin ang="5400000" scaled="1"/>
                          <a:tileRect/>
                        </a:gradFill>
                      </a:ln>
                      <a:scene3d>
                        <a:camera prst="orthographicFront"/>
                        <a:lightRig rig="threePt" dir="t"/>
                      </a:scene3d>
                      <a:sp3d extrusionH="76200">
                        <a:extrusionClr>
                          <a:srgbClr val="FFC000"/>
                        </a:extrusionClr>
                      </a:sp3d>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968BD2" id="Straight Connector 3" o:spid="_x0000_s1026" style="position:absolute;flip:y;z-index:251635712;visibility:visible;mso-wrap-style:square;mso-wrap-distance-left:9pt;mso-wrap-distance-top:0;mso-wrap-distance-right:9pt;mso-wrap-distance-bottom:0;mso-position-horizontal:absolute;mso-position-horizontal-relative:text;mso-position-vertical:absolute;mso-position-vertical-relative:text" from="-31.5pt,-4.3pt" to="462.7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" strokeweight="6pt">
              <v:stroke linestyle="thinThick"/>
            </v:line>
          </w:pict>
        </mc:Fallback>
      </mc:AlternateContent>
    </w:r>
    <w:r>
      <w:t>Edward Jenner School</w:t>
    </w:r>
    <w:r>
      <w:tab/>
    </w:r>
    <w:r>
      <w:tab/>
    </w:r>
    <w:r w:rsidR="0011632C">
      <w:t>The Elms, 44 London Road</w:t>
    </w:r>
    <w:r>
      <w:t>, Gloucester</w:t>
    </w:r>
    <w:r w:rsidR="0011632C">
      <w:t xml:space="preserve"> </w:t>
    </w:r>
    <w:r>
      <w:t xml:space="preserve">GL1 </w:t>
    </w:r>
    <w:r w:rsidR="0011632C">
      <w:t>3NZ</w:t>
    </w:r>
    <w:r w:rsidR="0011632C">
      <w:tab/>
    </w:r>
    <w:r w:rsidR="0011632C">
      <w:tab/>
      <w:t xml:space="preserve">   </w:t>
    </w:r>
    <w:r w:rsidR="00C745FE">
      <w:t>01452 380808</w:t>
    </w:r>
    <w:r w:rsidR="0011632C">
      <w:t xml:space="preserve"> </w:t>
    </w:r>
    <w:r>
      <w:t>www.edwardjennerschool.org.uk</w:t>
    </w:r>
    <w:r>
      <w:tab/>
    </w:r>
    <w:r w:rsidR="00FC1EA8">
      <w:tab/>
    </w:r>
    <w:r w:rsidR="00FC1EA8">
      <w:tab/>
    </w:r>
    <w:r w:rsidR="00FC1EA8">
      <w:tab/>
    </w:r>
    <w:r w:rsidR="0011632C">
      <w:tab/>
    </w:r>
    <w:r w:rsidR="005C33AC">
      <w:t>office@edwardjennerschool.org</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3F2F4" w14:textId="77777777" w:rsidR="00B3556D" w:rsidRDefault="00B355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5AE2B" w14:textId="77777777" w:rsidR="00AA307C" w:rsidRDefault="00AA307C" w:rsidP="00EF688A">
      <w:pPr>
        <w:spacing w:after="0" w:line="240" w:lineRule="auto"/>
      </w:pPr>
      <w:r>
        <w:separator/>
      </w:r>
    </w:p>
  </w:footnote>
  <w:footnote w:type="continuationSeparator" w:id="0">
    <w:p w14:paraId="20CEEA79" w14:textId="77777777" w:rsidR="00AA307C" w:rsidRDefault="00AA307C" w:rsidP="00EF6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D25C2" w14:textId="77777777" w:rsidR="00B3556D" w:rsidRDefault="00B355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A3B23" w14:textId="5403C8F3" w:rsidR="001604B1" w:rsidRDefault="00B3556D" w:rsidP="001604B1">
    <w:pPr>
      <w:pStyle w:val="NormalWeb"/>
    </w:pPr>
    <w:r>
      <w:rPr>
        <w:noProof/>
      </w:rPr>
      <mc:AlternateContent>
        <mc:Choice Requires="wpg">
          <w:drawing>
            <wp:anchor distT="0" distB="0" distL="114300" distR="114300" simplePos="0" relativeHeight="251669504" behindDoc="0" locked="0" layoutInCell="1" allowOverlap="1" wp14:anchorId="3040EE84" wp14:editId="1A06003F">
              <wp:simplePos x="0" y="0"/>
              <wp:positionH relativeFrom="column">
                <wp:posOffset>-792480</wp:posOffset>
              </wp:positionH>
              <wp:positionV relativeFrom="paragraph">
                <wp:posOffset>-213360</wp:posOffset>
              </wp:positionV>
              <wp:extent cx="7315200" cy="883920"/>
              <wp:effectExtent l="0" t="0" r="19050" b="11430"/>
              <wp:wrapNone/>
              <wp:docPr id="2029836611" name="Group 6"/>
              <wp:cNvGraphicFramePr/>
              <a:graphic xmlns:a="http://schemas.openxmlformats.org/drawingml/2006/main">
                <a:graphicData uri="http://schemas.microsoft.com/office/word/2010/wordprocessingGroup">
                  <wpg:wgp>
                    <wpg:cNvGrpSpPr/>
                    <wpg:grpSpPr>
                      <a:xfrm>
                        <a:off x="0" y="0"/>
                        <a:ext cx="7315200" cy="883920"/>
                        <a:chOff x="0" y="0"/>
                        <a:chExt cx="7315200" cy="883920"/>
                      </a:xfrm>
                    </wpg:grpSpPr>
                    <wps:wsp>
                      <wps:cNvPr id="1472832568" name="Rectangle 1"/>
                      <wps:cNvSpPr/>
                      <wps:spPr>
                        <a:xfrm>
                          <a:off x="0" y="0"/>
                          <a:ext cx="7315200" cy="883920"/>
                        </a:xfrm>
                        <a:prstGeom prst="rect">
                          <a:avLst/>
                        </a:prstGeom>
                        <a:solidFill>
                          <a:srgbClr val="686868"/>
                        </a:solidFill>
                        <a:ln>
                          <a:solidFill>
                            <a:srgbClr val="68686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10396428" name="Picture 2" descr="edward jenner cow"/>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6438900" y="7620"/>
                          <a:ext cx="868680" cy="868680"/>
                        </a:xfrm>
                        <a:prstGeom prst="rect">
                          <a:avLst/>
                        </a:prstGeom>
                        <a:noFill/>
                        <a:ln>
                          <a:noFill/>
                        </a:ln>
                      </pic:spPr>
                    </pic:pic>
                    <pic:pic xmlns:pic="http://schemas.openxmlformats.org/drawingml/2006/picture">
                      <pic:nvPicPr>
                        <pic:cNvPr id="4" name="Picture 3" descr="edward jenner school "/>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5547360" y="15240"/>
                          <a:ext cx="868680" cy="868680"/>
                        </a:xfrm>
                        <a:prstGeom prst="rect">
                          <a:avLst/>
                        </a:prstGeom>
                        <a:noFill/>
                        <a:ln>
                          <a:noFill/>
                        </a:ln>
                      </pic:spPr>
                    </pic:pic>
                    <pic:pic xmlns:pic="http://schemas.openxmlformats.org/drawingml/2006/picture">
                      <pic:nvPicPr>
                        <pic:cNvPr id="2" name="Picture 1" descr="Edward Jenner School Gloucestershire icon"/>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4655820" y="15240"/>
                          <a:ext cx="868680" cy="868680"/>
                        </a:xfrm>
                        <a:prstGeom prst="rect">
                          <a:avLst/>
                        </a:prstGeom>
                        <a:noFill/>
                        <a:ln>
                          <a:noFill/>
                        </a:ln>
                      </pic:spPr>
                    </pic:pic>
                    <pic:pic xmlns:pic="http://schemas.openxmlformats.org/drawingml/2006/picture">
                      <pic:nvPicPr>
                        <pic:cNvPr id="9" name="Picture 7" descr="A close up of a logo&#10;&#10;Description automatically generated"/>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15240" y="7620"/>
                          <a:ext cx="868680" cy="868680"/>
                        </a:xfrm>
                        <a:prstGeom prst="rect">
                          <a:avLst/>
                        </a:prstGeom>
                        <a:noFill/>
                        <a:ln>
                          <a:noFill/>
                        </a:ln>
                      </pic:spPr>
                    </pic:pic>
                    <pic:pic xmlns:pic="http://schemas.openxmlformats.org/drawingml/2006/picture">
                      <pic:nvPicPr>
                        <pic:cNvPr id="8" name="Picture 6" descr="A grey background with orange and white text&#10;&#10;Description automatically generated"/>
                        <pic:cNvPicPr>
                          <a:picLocks noChangeAspect="1"/>
                        </pic:cNvPicPr>
                      </pic:nvPicPr>
                      <pic:blipFill>
                        <a:blip r:embed="rId5">
                          <a:extLst>
                            <a:ext uri="{28A0092B-C50C-407E-A947-70E740481C1C}">
                              <a14:useLocalDpi xmlns:a14="http://schemas.microsoft.com/office/drawing/2010/main" val="0"/>
                            </a:ext>
                          </a:extLst>
                        </a:blip>
                        <a:srcRect/>
                        <a:stretch>
                          <a:fillRect/>
                        </a:stretch>
                      </pic:blipFill>
                      <pic:spPr bwMode="auto">
                        <a:xfrm>
                          <a:off x="899160" y="0"/>
                          <a:ext cx="2835910" cy="876300"/>
                        </a:xfrm>
                        <a:prstGeom prst="rect">
                          <a:avLst/>
                        </a:prstGeom>
                        <a:noFill/>
                        <a:ln>
                          <a:noFill/>
                        </a:ln>
                      </pic:spPr>
                    </pic:pic>
                    <pic:pic xmlns:pic="http://schemas.openxmlformats.org/drawingml/2006/picture">
                      <pic:nvPicPr>
                        <pic:cNvPr id="1" name="Picture 4" descr="Edward Jenner school Gloucester icons "/>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3756660" y="7620"/>
                          <a:ext cx="868680" cy="868680"/>
                        </a:xfrm>
                        <a:prstGeom prst="rect">
                          <a:avLst/>
                        </a:prstGeom>
                        <a:noFill/>
                        <a:ln>
                          <a:noFill/>
                        </a:ln>
                      </pic:spPr>
                    </pic:pic>
                  </wpg:wgp>
                </a:graphicData>
              </a:graphic>
            </wp:anchor>
          </w:drawing>
        </mc:Choice>
        <mc:Fallback>
          <w:pict>
            <v:group w14:anchorId="7E10F8B7" id="Group 6" o:spid="_x0000_s1026" style="position:absolute;margin-left:-62.4pt;margin-top:-16.8pt;width:8in;height:69.6pt;z-index:251669504" coordsize="73152,8839" o:gfxdata="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">
              <v:rect id="Rectangle 1" o:spid="_x0000_s1027" style="position:absolute;width:73152;height:8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" fillcolor="#686868" strokecolor="#686868"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8" type="#_x0000_t75" alt="edward jenner cow" style="position:absolute;left:64389;top:76;width:8686;height:8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">
                <v:imagedata r:id="rId7" o:title="edward jenner cow"/>
              </v:shape>
              <v:shape id="Picture 3" o:spid="_x0000_s1029" type="#_x0000_t75" alt="edward jenner school " style="position:absolute;left:55473;top:152;width:8687;height:8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">
                <v:imagedata r:id="rId8" o:title="edward jenner school "/>
              </v:shape>
              <v:shape id="Picture 1" o:spid="_x0000_s1030" type="#_x0000_t75" alt="Edward Jenner School Gloucestershire icon" style="position:absolute;left:46558;top:152;width:8687;height:8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">
                <v:imagedata r:id="rId9" o:title="Edward Jenner School Gloucestershire icon"/>
              </v:shape>
              <v:shape id="Picture 7" o:spid="_x0000_s1031" type="#_x0000_t75" alt="A close up of a logo&#10;&#10;Description automatically generated" style="position:absolute;left:152;top:76;width:8687;height:8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">
                <v:imagedata r:id="rId10" o:title="A close up of a logo&#10;&#10;Description automatically generated"/>
              </v:shape>
              <v:shape id="Picture 6" o:spid="_x0000_s1032" type="#_x0000_t75" alt="A grey background with orange and white text&#10;&#10;Description automatically generated" style="position:absolute;left:8991;width:28359;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">
                <v:imagedata r:id="rId11" o:title="A grey background with orange and white text&#10;&#10;Description automatically generated"/>
              </v:shape>
              <v:shape id="Picture 4" o:spid="_x0000_s1033" type="#_x0000_t75" alt="Edward Jenner school Gloucester icons " style="position:absolute;left:37566;top:76;width:8687;height:8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">
                <v:imagedata r:id="rId12" o:title="Edward Jenner school Gloucester icons "/>
              </v:shape>
            </v:group>
          </w:pict>
        </mc:Fallback>
      </mc:AlternateContent>
    </w:r>
  </w:p>
  <w:p w14:paraId="5EB53492" w14:textId="6B08648C" w:rsidR="00CC18DE" w:rsidRDefault="00CC18DE" w:rsidP="00CC18DE">
    <w:pPr>
      <w:pStyle w:val="NormalWe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9F9C1" w14:textId="77777777" w:rsidR="00B3556D" w:rsidRDefault="00B355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9720A"/>
    <w:multiLevelType w:val="hybridMultilevel"/>
    <w:tmpl w:val="4FBC6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D4216"/>
    <w:multiLevelType w:val="hybridMultilevel"/>
    <w:tmpl w:val="41D4F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E805DF"/>
    <w:multiLevelType w:val="hybridMultilevel"/>
    <w:tmpl w:val="44D04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3021E2"/>
    <w:multiLevelType w:val="hybridMultilevel"/>
    <w:tmpl w:val="A6EE6796"/>
    <w:lvl w:ilvl="0" w:tplc="4AFE867C">
      <w:start w:val="1"/>
      <w:numFmt w:val="decimal"/>
      <w:lvlText w:val="%1."/>
      <w:lvlJc w:val="left"/>
      <w:pPr>
        <w:ind w:left="720" w:hanging="720"/>
      </w:pPr>
      <w:rPr>
        <w:rFonts w:hint="default"/>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3101F5"/>
    <w:multiLevelType w:val="hybridMultilevel"/>
    <w:tmpl w:val="96C21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6A32A9"/>
    <w:multiLevelType w:val="hybridMultilevel"/>
    <w:tmpl w:val="17C2CE2C"/>
    <w:lvl w:ilvl="0" w:tplc="DB9C7D52">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B56595A"/>
    <w:multiLevelType w:val="multilevel"/>
    <w:tmpl w:val="67EA1C8A"/>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22478D4"/>
    <w:multiLevelType w:val="hybridMultilevel"/>
    <w:tmpl w:val="772C4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D706AA"/>
    <w:multiLevelType w:val="hybridMultilevel"/>
    <w:tmpl w:val="B4886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0522E5"/>
    <w:multiLevelType w:val="hybridMultilevel"/>
    <w:tmpl w:val="C82CCE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47448DA"/>
    <w:multiLevelType w:val="hybridMultilevel"/>
    <w:tmpl w:val="29D08B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58E20ED"/>
    <w:multiLevelType w:val="hybridMultilevel"/>
    <w:tmpl w:val="AC9A09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9B734F3"/>
    <w:multiLevelType w:val="hybridMultilevel"/>
    <w:tmpl w:val="CF488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9864A7"/>
    <w:multiLevelType w:val="hybridMultilevel"/>
    <w:tmpl w:val="9E98B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EE2A5E"/>
    <w:multiLevelType w:val="hybridMultilevel"/>
    <w:tmpl w:val="61B82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97653D"/>
    <w:multiLevelType w:val="hybridMultilevel"/>
    <w:tmpl w:val="63D8E5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E4906DA"/>
    <w:multiLevelType w:val="hybridMultilevel"/>
    <w:tmpl w:val="0F9060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0C30B83"/>
    <w:multiLevelType w:val="hybridMultilevel"/>
    <w:tmpl w:val="952C3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2A6C0A"/>
    <w:multiLevelType w:val="hybridMultilevel"/>
    <w:tmpl w:val="BF4C7D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322471"/>
    <w:multiLevelType w:val="hybridMultilevel"/>
    <w:tmpl w:val="6444D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FC57F2"/>
    <w:multiLevelType w:val="hybridMultilevel"/>
    <w:tmpl w:val="5B542948"/>
    <w:lvl w:ilvl="0" w:tplc="BCAA7A20">
      <w:numFmt w:val="bullet"/>
      <w:lvlText w:val=""/>
      <w:lvlJc w:val="left"/>
      <w:pPr>
        <w:ind w:left="720" w:hanging="360"/>
      </w:pPr>
      <w:rPr>
        <w:rFonts w:ascii="Symbol" w:eastAsiaTheme="minorHAnsi"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4374E8"/>
    <w:multiLevelType w:val="hybridMultilevel"/>
    <w:tmpl w:val="359AC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C8074D"/>
    <w:multiLevelType w:val="hybridMultilevel"/>
    <w:tmpl w:val="758E67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6941943"/>
    <w:multiLevelType w:val="hybridMultilevel"/>
    <w:tmpl w:val="93BC28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99D02BB"/>
    <w:multiLevelType w:val="hybridMultilevel"/>
    <w:tmpl w:val="F530E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3708D1"/>
    <w:multiLevelType w:val="hybridMultilevel"/>
    <w:tmpl w:val="1B143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E85DE6"/>
    <w:multiLevelType w:val="multilevel"/>
    <w:tmpl w:val="01A0C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83470D"/>
    <w:multiLevelType w:val="hybridMultilevel"/>
    <w:tmpl w:val="275EAE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FD75389"/>
    <w:multiLevelType w:val="hybridMultilevel"/>
    <w:tmpl w:val="84D8B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8826D7"/>
    <w:multiLevelType w:val="hybridMultilevel"/>
    <w:tmpl w:val="28709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AF3002"/>
    <w:multiLevelType w:val="hybridMultilevel"/>
    <w:tmpl w:val="170A3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BE57DC"/>
    <w:multiLevelType w:val="hybridMultilevel"/>
    <w:tmpl w:val="ABDE0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CD1660"/>
    <w:multiLevelType w:val="hybridMultilevel"/>
    <w:tmpl w:val="4B36D254"/>
    <w:lvl w:ilvl="0" w:tplc="E0BE59BE">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9533AC3"/>
    <w:multiLevelType w:val="hybridMultilevel"/>
    <w:tmpl w:val="01EAF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632243">
    <w:abstractNumId w:val="32"/>
  </w:num>
  <w:num w:numId="2" w16cid:durableId="1436440155">
    <w:abstractNumId w:val="20"/>
  </w:num>
  <w:num w:numId="3" w16cid:durableId="1874224423">
    <w:abstractNumId w:val="5"/>
  </w:num>
  <w:num w:numId="4" w16cid:durableId="479273888">
    <w:abstractNumId w:val="6"/>
  </w:num>
  <w:num w:numId="5" w16cid:durableId="726420210">
    <w:abstractNumId w:val="3"/>
  </w:num>
  <w:num w:numId="6" w16cid:durableId="1606495340">
    <w:abstractNumId w:val="26"/>
  </w:num>
  <w:num w:numId="7" w16cid:durableId="1122841759">
    <w:abstractNumId w:val="31"/>
  </w:num>
  <w:num w:numId="8" w16cid:durableId="1162085945">
    <w:abstractNumId w:val="28"/>
  </w:num>
  <w:num w:numId="9" w16cid:durableId="1224298375">
    <w:abstractNumId w:val="8"/>
  </w:num>
  <w:num w:numId="10" w16cid:durableId="1308432913">
    <w:abstractNumId w:val="7"/>
  </w:num>
  <w:num w:numId="11" w16cid:durableId="2031908285">
    <w:abstractNumId w:val="4"/>
  </w:num>
  <w:num w:numId="12" w16cid:durableId="1479030105">
    <w:abstractNumId w:val="17"/>
  </w:num>
  <w:num w:numId="13" w16cid:durableId="667681317">
    <w:abstractNumId w:val="29"/>
  </w:num>
  <w:num w:numId="14" w16cid:durableId="153422060">
    <w:abstractNumId w:val="30"/>
  </w:num>
  <w:num w:numId="15" w16cid:durableId="1114397454">
    <w:abstractNumId w:val="24"/>
  </w:num>
  <w:num w:numId="16" w16cid:durableId="1011565111">
    <w:abstractNumId w:val="2"/>
  </w:num>
  <w:num w:numId="17" w16cid:durableId="182204813">
    <w:abstractNumId w:val="1"/>
  </w:num>
  <w:num w:numId="18" w16cid:durableId="206572422">
    <w:abstractNumId w:val="13"/>
  </w:num>
  <w:num w:numId="19" w16cid:durableId="1517191006">
    <w:abstractNumId w:val="0"/>
  </w:num>
  <w:num w:numId="20" w16cid:durableId="989334900">
    <w:abstractNumId w:val="21"/>
  </w:num>
  <w:num w:numId="21" w16cid:durableId="89133005">
    <w:abstractNumId w:val="14"/>
  </w:num>
  <w:num w:numId="22" w16cid:durableId="1331640655">
    <w:abstractNumId w:val="12"/>
  </w:num>
  <w:num w:numId="23" w16cid:durableId="811143020">
    <w:abstractNumId w:val="18"/>
  </w:num>
  <w:num w:numId="24" w16cid:durableId="1251617289">
    <w:abstractNumId w:val="19"/>
  </w:num>
  <w:num w:numId="25" w16cid:durableId="1341741771">
    <w:abstractNumId w:val="25"/>
  </w:num>
  <w:num w:numId="26" w16cid:durableId="904488101">
    <w:abstractNumId w:val="15"/>
  </w:num>
  <w:num w:numId="27" w16cid:durableId="2066025436">
    <w:abstractNumId w:val="9"/>
  </w:num>
  <w:num w:numId="28" w16cid:durableId="755203292">
    <w:abstractNumId w:val="23"/>
  </w:num>
  <w:num w:numId="29" w16cid:durableId="1466578486">
    <w:abstractNumId w:val="27"/>
  </w:num>
  <w:num w:numId="30" w16cid:durableId="967929871">
    <w:abstractNumId w:val="11"/>
  </w:num>
  <w:num w:numId="31" w16cid:durableId="241062039">
    <w:abstractNumId w:val="33"/>
  </w:num>
  <w:num w:numId="32" w16cid:durableId="1561331703">
    <w:abstractNumId w:val="16"/>
  </w:num>
  <w:num w:numId="33" w16cid:durableId="753624776">
    <w:abstractNumId w:val="22"/>
  </w:num>
  <w:num w:numId="34" w16cid:durableId="20968983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688A"/>
    <w:rsid w:val="00000A78"/>
    <w:rsid w:val="00021A9E"/>
    <w:rsid w:val="00031D7E"/>
    <w:rsid w:val="0003756B"/>
    <w:rsid w:val="00056E38"/>
    <w:rsid w:val="000610F1"/>
    <w:rsid w:val="000650A4"/>
    <w:rsid w:val="00065BCE"/>
    <w:rsid w:val="000A3A67"/>
    <w:rsid w:val="000C34AC"/>
    <w:rsid w:val="000D793E"/>
    <w:rsid w:val="00103BEB"/>
    <w:rsid w:val="0011632C"/>
    <w:rsid w:val="00124895"/>
    <w:rsid w:val="00130F69"/>
    <w:rsid w:val="0014498F"/>
    <w:rsid w:val="001604B1"/>
    <w:rsid w:val="0017039D"/>
    <w:rsid w:val="00170A60"/>
    <w:rsid w:val="00172B36"/>
    <w:rsid w:val="001A32D0"/>
    <w:rsid w:val="001B2B81"/>
    <w:rsid w:val="001C35CB"/>
    <w:rsid w:val="001C438E"/>
    <w:rsid w:val="001E590A"/>
    <w:rsid w:val="002041E2"/>
    <w:rsid w:val="00222021"/>
    <w:rsid w:val="00263F04"/>
    <w:rsid w:val="002659C5"/>
    <w:rsid w:val="002B0D5D"/>
    <w:rsid w:val="002B10E1"/>
    <w:rsid w:val="002B7765"/>
    <w:rsid w:val="002D4A0A"/>
    <w:rsid w:val="002D6BEE"/>
    <w:rsid w:val="002E4980"/>
    <w:rsid w:val="003027CC"/>
    <w:rsid w:val="00315D90"/>
    <w:rsid w:val="003238B2"/>
    <w:rsid w:val="00337134"/>
    <w:rsid w:val="003434B9"/>
    <w:rsid w:val="00356AFC"/>
    <w:rsid w:val="0038135B"/>
    <w:rsid w:val="00383DD6"/>
    <w:rsid w:val="0039151B"/>
    <w:rsid w:val="00395AC2"/>
    <w:rsid w:val="00397217"/>
    <w:rsid w:val="0039723B"/>
    <w:rsid w:val="003A264C"/>
    <w:rsid w:val="003B407C"/>
    <w:rsid w:val="003C2C98"/>
    <w:rsid w:val="003D3240"/>
    <w:rsid w:val="003D6A43"/>
    <w:rsid w:val="003F4043"/>
    <w:rsid w:val="00420332"/>
    <w:rsid w:val="00421FEF"/>
    <w:rsid w:val="00426193"/>
    <w:rsid w:val="00452B35"/>
    <w:rsid w:val="00475725"/>
    <w:rsid w:val="004814E6"/>
    <w:rsid w:val="004A55A4"/>
    <w:rsid w:val="004B0F47"/>
    <w:rsid w:val="004E2B45"/>
    <w:rsid w:val="00500249"/>
    <w:rsid w:val="0050054E"/>
    <w:rsid w:val="00556E1E"/>
    <w:rsid w:val="005609B5"/>
    <w:rsid w:val="005616CF"/>
    <w:rsid w:val="005706A2"/>
    <w:rsid w:val="00581FDC"/>
    <w:rsid w:val="00587827"/>
    <w:rsid w:val="005A2898"/>
    <w:rsid w:val="005B2A1F"/>
    <w:rsid w:val="005C33AC"/>
    <w:rsid w:val="005D0CC5"/>
    <w:rsid w:val="005E098B"/>
    <w:rsid w:val="005F1F19"/>
    <w:rsid w:val="005F6282"/>
    <w:rsid w:val="005F62E2"/>
    <w:rsid w:val="006365A6"/>
    <w:rsid w:val="00645044"/>
    <w:rsid w:val="006503E2"/>
    <w:rsid w:val="00656B94"/>
    <w:rsid w:val="006703AE"/>
    <w:rsid w:val="00676941"/>
    <w:rsid w:val="006B2DBE"/>
    <w:rsid w:val="006C5089"/>
    <w:rsid w:val="006D03ED"/>
    <w:rsid w:val="006D1355"/>
    <w:rsid w:val="006E53BC"/>
    <w:rsid w:val="006F1727"/>
    <w:rsid w:val="00710ED7"/>
    <w:rsid w:val="00745A8F"/>
    <w:rsid w:val="00780073"/>
    <w:rsid w:val="007A594D"/>
    <w:rsid w:val="007B6E7E"/>
    <w:rsid w:val="007C081B"/>
    <w:rsid w:val="007D6673"/>
    <w:rsid w:val="007E4B70"/>
    <w:rsid w:val="007F1F92"/>
    <w:rsid w:val="008073D4"/>
    <w:rsid w:val="00810190"/>
    <w:rsid w:val="0081651B"/>
    <w:rsid w:val="008400D2"/>
    <w:rsid w:val="00856A08"/>
    <w:rsid w:val="008854AE"/>
    <w:rsid w:val="00896B18"/>
    <w:rsid w:val="008C325A"/>
    <w:rsid w:val="008D4E05"/>
    <w:rsid w:val="008F1A1D"/>
    <w:rsid w:val="008F5C84"/>
    <w:rsid w:val="00923863"/>
    <w:rsid w:val="00937FE4"/>
    <w:rsid w:val="009429B4"/>
    <w:rsid w:val="009472E4"/>
    <w:rsid w:val="00955F91"/>
    <w:rsid w:val="00962943"/>
    <w:rsid w:val="00965ED1"/>
    <w:rsid w:val="00993F94"/>
    <w:rsid w:val="009946C8"/>
    <w:rsid w:val="009A05EC"/>
    <w:rsid w:val="009A0CC7"/>
    <w:rsid w:val="009A165D"/>
    <w:rsid w:val="009A5F69"/>
    <w:rsid w:val="009B6495"/>
    <w:rsid w:val="009C1433"/>
    <w:rsid w:val="009C365F"/>
    <w:rsid w:val="009E4F18"/>
    <w:rsid w:val="009E5206"/>
    <w:rsid w:val="009E6D83"/>
    <w:rsid w:val="00A03489"/>
    <w:rsid w:val="00A571DD"/>
    <w:rsid w:val="00A714FD"/>
    <w:rsid w:val="00A81C6B"/>
    <w:rsid w:val="00A8616D"/>
    <w:rsid w:val="00A925A3"/>
    <w:rsid w:val="00A932EA"/>
    <w:rsid w:val="00AA307C"/>
    <w:rsid w:val="00AC65FB"/>
    <w:rsid w:val="00AE277C"/>
    <w:rsid w:val="00AF2D3B"/>
    <w:rsid w:val="00AF4B04"/>
    <w:rsid w:val="00B00B07"/>
    <w:rsid w:val="00B30AD9"/>
    <w:rsid w:val="00B30BA1"/>
    <w:rsid w:val="00B3556D"/>
    <w:rsid w:val="00B503B3"/>
    <w:rsid w:val="00B5691F"/>
    <w:rsid w:val="00B756F1"/>
    <w:rsid w:val="00B87FE3"/>
    <w:rsid w:val="00B910B9"/>
    <w:rsid w:val="00BC7DFA"/>
    <w:rsid w:val="00BD10A8"/>
    <w:rsid w:val="00BF1F28"/>
    <w:rsid w:val="00BF5B26"/>
    <w:rsid w:val="00C143AC"/>
    <w:rsid w:val="00C27CFF"/>
    <w:rsid w:val="00C309E2"/>
    <w:rsid w:val="00C30F8C"/>
    <w:rsid w:val="00C53085"/>
    <w:rsid w:val="00C61BFF"/>
    <w:rsid w:val="00C70AF3"/>
    <w:rsid w:val="00C745FE"/>
    <w:rsid w:val="00C90CB1"/>
    <w:rsid w:val="00C964A4"/>
    <w:rsid w:val="00CA5474"/>
    <w:rsid w:val="00CA7090"/>
    <w:rsid w:val="00CB066A"/>
    <w:rsid w:val="00CB4207"/>
    <w:rsid w:val="00CC18DE"/>
    <w:rsid w:val="00CC6133"/>
    <w:rsid w:val="00CD76F2"/>
    <w:rsid w:val="00CE1BCC"/>
    <w:rsid w:val="00D12D27"/>
    <w:rsid w:val="00D15028"/>
    <w:rsid w:val="00D1741E"/>
    <w:rsid w:val="00D21130"/>
    <w:rsid w:val="00D25217"/>
    <w:rsid w:val="00D2799A"/>
    <w:rsid w:val="00D306AD"/>
    <w:rsid w:val="00D33E3B"/>
    <w:rsid w:val="00D34039"/>
    <w:rsid w:val="00D46B78"/>
    <w:rsid w:val="00D63369"/>
    <w:rsid w:val="00D8106E"/>
    <w:rsid w:val="00D922EA"/>
    <w:rsid w:val="00DA72C4"/>
    <w:rsid w:val="00DC5B5F"/>
    <w:rsid w:val="00DD39AD"/>
    <w:rsid w:val="00DD4BDB"/>
    <w:rsid w:val="00DF16AA"/>
    <w:rsid w:val="00E113A6"/>
    <w:rsid w:val="00E14781"/>
    <w:rsid w:val="00E40706"/>
    <w:rsid w:val="00EA1FE1"/>
    <w:rsid w:val="00EB25E6"/>
    <w:rsid w:val="00EB56A3"/>
    <w:rsid w:val="00EC56A5"/>
    <w:rsid w:val="00EE0609"/>
    <w:rsid w:val="00EF688A"/>
    <w:rsid w:val="00F209A6"/>
    <w:rsid w:val="00F400C8"/>
    <w:rsid w:val="00F450F7"/>
    <w:rsid w:val="00F54073"/>
    <w:rsid w:val="00F55FF5"/>
    <w:rsid w:val="00F61FE3"/>
    <w:rsid w:val="00F95F3C"/>
    <w:rsid w:val="00FB444B"/>
    <w:rsid w:val="00FC1EA8"/>
    <w:rsid w:val="00FD57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022E39"/>
  <w15:docId w15:val="{0B8250A0-2F0B-4EE3-8FE3-C1686FBC5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E14781"/>
    <w:pPr>
      <w:keepNext/>
      <w:keepLines/>
      <w:spacing w:before="160" w:after="80" w:line="259" w:lineRule="auto"/>
      <w:outlineLvl w:val="1"/>
    </w:pPr>
    <w:rPr>
      <w:rFonts w:asciiTheme="majorHAnsi" w:eastAsiaTheme="majorEastAsia" w:hAnsiTheme="majorHAnsi" w:cstheme="majorBidi"/>
      <w:color w:val="365F91" w:themeColor="accent1" w:themeShade="BF"/>
      <w:kern w:val="2"/>
      <w:sz w:val="32"/>
      <w:szCs w:val="32"/>
      <w14:ligatures w14:val="standardContextual"/>
    </w:rPr>
  </w:style>
  <w:style w:type="paragraph" w:styleId="Heading3">
    <w:name w:val="heading 3"/>
    <w:basedOn w:val="Normal"/>
    <w:next w:val="Normal"/>
    <w:link w:val="Heading3Char"/>
    <w:uiPriority w:val="9"/>
    <w:unhideWhenUsed/>
    <w:qFormat/>
    <w:rsid w:val="00E14781"/>
    <w:pPr>
      <w:keepNext/>
      <w:keepLines/>
      <w:spacing w:before="160" w:after="80" w:line="259" w:lineRule="auto"/>
      <w:outlineLvl w:val="2"/>
    </w:pPr>
    <w:rPr>
      <w:rFonts w:eastAsiaTheme="majorEastAsia" w:cstheme="majorBidi"/>
      <w:color w:val="365F91" w:themeColor="accent1" w:themeShade="BF"/>
      <w:kern w:val="2"/>
      <w:sz w:val="28"/>
      <w:szCs w:val="28"/>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68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688A"/>
  </w:style>
  <w:style w:type="paragraph" w:styleId="Footer">
    <w:name w:val="footer"/>
    <w:basedOn w:val="Normal"/>
    <w:link w:val="FooterChar"/>
    <w:uiPriority w:val="99"/>
    <w:unhideWhenUsed/>
    <w:rsid w:val="00EF68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688A"/>
  </w:style>
  <w:style w:type="paragraph" w:styleId="BalloonText">
    <w:name w:val="Balloon Text"/>
    <w:basedOn w:val="Normal"/>
    <w:link w:val="BalloonTextChar"/>
    <w:uiPriority w:val="99"/>
    <w:semiHidden/>
    <w:unhideWhenUsed/>
    <w:rsid w:val="00EF6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688A"/>
    <w:rPr>
      <w:rFonts w:ascii="Tahoma" w:hAnsi="Tahoma" w:cs="Tahoma"/>
      <w:sz w:val="16"/>
      <w:szCs w:val="16"/>
    </w:rPr>
  </w:style>
  <w:style w:type="character" w:styleId="Hyperlink">
    <w:name w:val="Hyperlink"/>
    <w:basedOn w:val="DefaultParagraphFont"/>
    <w:uiPriority w:val="99"/>
    <w:unhideWhenUsed/>
    <w:rsid w:val="009E4F18"/>
    <w:rPr>
      <w:color w:val="0000FF" w:themeColor="hyperlink"/>
      <w:u w:val="single"/>
    </w:rPr>
  </w:style>
  <w:style w:type="paragraph" w:styleId="ListParagraph">
    <w:name w:val="List Paragraph"/>
    <w:basedOn w:val="Normal"/>
    <w:uiPriority w:val="34"/>
    <w:qFormat/>
    <w:rsid w:val="001C35CB"/>
    <w:pPr>
      <w:ind w:left="720"/>
      <w:contextualSpacing/>
    </w:pPr>
  </w:style>
  <w:style w:type="table" w:styleId="TableGrid">
    <w:name w:val="Table Grid"/>
    <w:basedOn w:val="TableNormal"/>
    <w:uiPriority w:val="59"/>
    <w:unhideWhenUsed/>
    <w:rsid w:val="005A28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D39AD"/>
    <w:rPr>
      <w:sz w:val="16"/>
      <w:szCs w:val="16"/>
    </w:rPr>
  </w:style>
  <w:style w:type="paragraph" w:styleId="CommentText">
    <w:name w:val="annotation text"/>
    <w:basedOn w:val="Normal"/>
    <w:link w:val="CommentTextChar"/>
    <w:uiPriority w:val="99"/>
    <w:semiHidden/>
    <w:unhideWhenUsed/>
    <w:rsid w:val="00DD39AD"/>
    <w:pPr>
      <w:spacing w:line="240" w:lineRule="auto"/>
    </w:pPr>
    <w:rPr>
      <w:sz w:val="20"/>
      <w:szCs w:val="20"/>
    </w:rPr>
  </w:style>
  <w:style w:type="character" w:customStyle="1" w:styleId="CommentTextChar">
    <w:name w:val="Comment Text Char"/>
    <w:basedOn w:val="DefaultParagraphFont"/>
    <w:link w:val="CommentText"/>
    <w:uiPriority w:val="99"/>
    <w:semiHidden/>
    <w:rsid w:val="00DD39AD"/>
    <w:rPr>
      <w:sz w:val="20"/>
      <w:szCs w:val="20"/>
    </w:rPr>
  </w:style>
  <w:style w:type="character" w:styleId="FollowedHyperlink">
    <w:name w:val="FollowedHyperlink"/>
    <w:basedOn w:val="DefaultParagraphFont"/>
    <w:uiPriority w:val="99"/>
    <w:semiHidden/>
    <w:unhideWhenUsed/>
    <w:rsid w:val="00DD39AD"/>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395AC2"/>
    <w:rPr>
      <w:b/>
      <w:bCs/>
    </w:rPr>
  </w:style>
  <w:style w:type="character" w:customStyle="1" w:styleId="CommentSubjectChar">
    <w:name w:val="Comment Subject Char"/>
    <w:basedOn w:val="CommentTextChar"/>
    <w:link w:val="CommentSubject"/>
    <w:uiPriority w:val="99"/>
    <w:semiHidden/>
    <w:rsid w:val="00395AC2"/>
    <w:rPr>
      <w:b/>
      <w:bCs/>
      <w:sz w:val="20"/>
      <w:szCs w:val="20"/>
    </w:rPr>
  </w:style>
  <w:style w:type="character" w:styleId="UnresolvedMention">
    <w:name w:val="Unresolved Mention"/>
    <w:basedOn w:val="DefaultParagraphFont"/>
    <w:uiPriority w:val="99"/>
    <w:semiHidden/>
    <w:unhideWhenUsed/>
    <w:rsid w:val="00395AC2"/>
    <w:rPr>
      <w:color w:val="605E5C"/>
      <w:shd w:val="clear" w:color="auto" w:fill="E1DFDD"/>
    </w:rPr>
  </w:style>
  <w:style w:type="paragraph" w:styleId="NormalWeb">
    <w:name w:val="Normal (Web)"/>
    <w:basedOn w:val="Normal"/>
    <w:uiPriority w:val="99"/>
    <w:semiHidden/>
    <w:unhideWhenUsed/>
    <w:rsid w:val="00CC18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vel1">
    <w:name w:val="Level 1"/>
    <w:rsid w:val="00EB56A3"/>
  </w:style>
  <w:style w:type="character" w:customStyle="1" w:styleId="Level2">
    <w:name w:val="Level 2"/>
    <w:rsid w:val="00EB56A3"/>
  </w:style>
  <w:style w:type="character" w:customStyle="1" w:styleId="Level3">
    <w:name w:val="Level 3"/>
    <w:rsid w:val="00EB56A3"/>
  </w:style>
  <w:style w:type="paragraph" w:styleId="BodyTextIndent">
    <w:name w:val="Body Text Indent"/>
    <w:basedOn w:val="Normal"/>
    <w:link w:val="BodyTextIndentChar"/>
    <w:semiHidden/>
    <w:rsid w:val="00EB56A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1440" w:hanging="720"/>
      <w:jc w:val="both"/>
    </w:pPr>
    <w:rPr>
      <w:rFonts w:ascii="Times New Roman TUR" w:eastAsia="Times New Roman" w:hAnsi="Times New Roman TUR" w:cs="Times New Roman TUR"/>
      <w:sz w:val="24"/>
      <w:szCs w:val="24"/>
      <w:lang w:val="en-US"/>
    </w:rPr>
  </w:style>
  <w:style w:type="character" w:customStyle="1" w:styleId="BodyTextIndentChar">
    <w:name w:val="Body Text Indent Char"/>
    <w:basedOn w:val="DefaultParagraphFont"/>
    <w:link w:val="BodyTextIndent"/>
    <w:semiHidden/>
    <w:rsid w:val="00EB56A3"/>
    <w:rPr>
      <w:rFonts w:ascii="Times New Roman TUR" w:eastAsia="Times New Roman" w:hAnsi="Times New Roman TUR" w:cs="Times New Roman TUR"/>
      <w:sz w:val="24"/>
      <w:szCs w:val="24"/>
      <w:lang w:val="en-US"/>
    </w:rPr>
  </w:style>
  <w:style w:type="paragraph" w:styleId="PlainText">
    <w:name w:val="Plain Text"/>
    <w:basedOn w:val="Normal"/>
    <w:link w:val="PlainTextChar"/>
    <w:semiHidden/>
    <w:rsid w:val="00EB56A3"/>
    <w:pPr>
      <w:spacing w:after="0" w:line="240" w:lineRule="auto"/>
      <w:jc w:val="both"/>
    </w:pPr>
    <w:rPr>
      <w:rFonts w:ascii="Courier New" w:eastAsia="Times New Roman" w:hAnsi="Courier New" w:cs="Times New Roman"/>
      <w:sz w:val="20"/>
      <w:szCs w:val="24"/>
    </w:rPr>
  </w:style>
  <w:style w:type="character" w:customStyle="1" w:styleId="PlainTextChar">
    <w:name w:val="Plain Text Char"/>
    <w:basedOn w:val="DefaultParagraphFont"/>
    <w:link w:val="PlainText"/>
    <w:semiHidden/>
    <w:rsid w:val="00EB56A3"/>
    <w:rPr>
      <w:rFonts w:ascii="Courier New" w:eastAsia="Times New Roman" w:hAnsi="Courier New" w:cs="Times New Roman"/>
      <w:sz w:val="20"/>
      <w:szCs w:val="24"/>
    </w:rPr>
  </w:style>
  <w:style w:type="character" w:customStyle="1" w:styleId="Heading2Char">
    <w:name w:val="Heading 2 Char"/>
    <w:basedOn w:val="DefaultParagraphFont"/>
    <w:link w:val="Heading2"/>
    <w:uiPriority w:val="9"/>
    <w:rsid w:val="00E14781"/>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Heading3Char">
    <w:name w:val="Heading 3 Char"/>
    <w:basedOn w:val="DefaultParagraphFont"/>
    <w:link w:val="Heading3"/>
    <w:uiPriority w:val="9"/>
    <w:rsid w:val="00E14781"/>
    <w:rPr>
      <w:rFonts w:eastAsiaTheme="majorEastAsia" w:cstheme="majorBidi"/>
      <w:color w:val="365F91" w:themeColor="accent1" w:themeShade="BF"/>
      <w:kern w:val="2"/>
      <w:sz w:val="28"/>
      <w:szCs w:val="2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9955778">
      <w:bodyDiv w:val="1"/>
      <w:marLeft w:val="0"/>
      <w:marRight w:val="0"/>
      <w:marTop w:val="0"/>
      <w:marBottom w:val="0"/>
      <w:divBdr>
        <w:top w:val="none" w:sz="0" w:space="0" w:color="auto"/>
        <w:left w:val="none" w:sz="0" w:space="0" w:color="auto"/>
        <w:bottom w:val="none" w:sz="0" w:space="0" w:color="auto"/>
        <w:right w:val="none" w:sz="0" w:space="0" w:color="auto"/>
      </w:divBdr>
    </w:div>
    <w:div w:id="1468741354">
      <w:bodyDiv w:val="1"/>
      <w:marLeft w:val="0"/>
      <w:marRight w:val="0"/>
      <w:marTop w:val="0"/>
      <w:marBottom w:val="0"/>
      <w:divBdr>
        <w:top w:val="none" w:sz="0" w:space="0" w:color="auto"/>
        <w:left w:val="none" w:sz="0" w:space="0" w:color="auto"/>
        <w:bottom w:val="none" w:sz="0" w:space="0" w:color="auto"/>
        <w:right w:val="none" w:sz="0" w:space="0" w:color="auto"/>
      </w:divBdr>
    </w:div>
    <w:div w:id="1927182903">
      <w:bodyDiv w:val="1"/>
      <w:marLeft w:val="0"/>
      <w:marRight w:val="0"/>
      <w:marTop w:val="0"/>
      <w:marBottom w:val="0"/>
      <w:divBdr>
        <w:top w:val="none" w:sz="0" w:space="0" w:color="auto"/>
        <w:left w:val="none" w:sz="0" w:space="0" w:color="auto"/>
        <w:bottom w:val="none" w:sz="0" w:space="0" w:color="auto"/>
        <w:right w:val="none" w:sz="0" w:space="0" w:color="auto"/>
      </w:divBdr>
      <w:divsChild>
        <w:div w:id="1906723996">
          <w:marLeft w:val="0"/>
          <w:marRight w:val="0"/>
          <w:marTop w:val="0"/>
          <w:marBottom w:val="24"/>
          <w:divBdr>
            <w:top w:val="none" w:sz="0" w:space="0" w:color="auto"/>
            <w:left w:val="none" w:sz="0" w:space="0" w:color="auto"/>
            <w:bottom w:val="none" w:sz="0" w:space="0" w:color="auto"/>
            <w:right w:val="none" w:sz="0" w:space="0" w:color="auto"/>
          </w:divBdr>
        </w:div>
        <w:div w:id="329019496">
          <w:marLeft w:val="0"/>
          <w:marRight w:val="0"/>
          <w:marTop w:val="0"/>
          <w:marBottom w:val="0"/>
          <w:divBdr>
            <w:top w:val="none" w:sz="0" w:space="0" w:color="auto"/>
            <w:left w:val="none" w:sz="0" w:space="0" w:color="auto"/>
            <w:bottom w:val="none" w:sz="0" w:space="0" w:color="auto"/>
            <w:right w:val="none" w:sz="0" w:space="0" w:color="auto"/>
          </w:divBdr>
        </w:div>
      </w:divsChild>
    </w:div>
    <w:div w:id="2093155951">
      <w:bodyDiv w:val="1"/>
      <w:marLeft w:val="0"/>
      <w:marRight w:val="0"/>
      <w:marTop w:val="0"/>
      <w:marBottom w:val="0"/>
      <w:divBdr>
        <w:top w:val="none" w:sz="0" w:space="0" w:color="auto"/>
        <w:left w:val="none" w:sz="0" w:space="0" w:color="auto"/>
        <w:bottom w:val="none" w:sz="0" w:space="0" w:color="auto"/>
        <w:right w:val="none" w:sz="0" w:space="0" w:color="auto"/>
      </w:divBdr>
      <w:divsChild>
        <w:div w:id="1347904948">
          <w:marLeft w:val="0"/>
          <w:marRight w:val="0"/>
          <w:marTop w:val="0"/>
          <w:marBottom w:val="0"/>
          <w:divBdr>
            <w:top w:val="none" w:sz="0" w:space="0" w:color="auto"/>
            <w:left w:val="none" w:sz="0" w:space="0" w:color="auto"/>
            <w:bottom w:val="none" w:sz="0" w:space="0" w:color="auto"/>
            <w:right w:val="none" w:sz="0" w:space="0" w:color="auto"/>
          </w:divBdr>
        </w:div>
        <w:div w:id="2035885819">
          <w:marLeft w:val="0"/>
          <w:marRight w:val="0"/>
          <w:marTop w:val="0"/>
          <w:marBottom w:val="0"/>
          <w:divBdr>
            <w:top w:val="none" w:sz="0" w:space="0" w:color="auto"/>
            <w:left w:val="none" w:sz="0" w:space="0" w:color="auto"/>
            <w:bottom w:val="none" w:sz="0" w:space="0" w:color="auto"/>
            <w:right w:val="none" w:sz="0" w:space="0" w:color="auto"/>
          </w:divBdr>
          <w:divsChild>
            <w:div w:id="1384258438">
              <w:marLeft w:val="0"/>
              <w:marRight w:val="0"/>
              <w:marTop w:val="0"/>
              <w:marBottom w:val="0"/>
              <w:divBdr>
                <w:top w:val="none" w:sz="0" w:space="0" w:color="auto"/>
                <w:left w:val="none" w:sz="0" w:space="0" w:color="auto"/>
                <w:bottom w:val="none" w:sz="0" w:space="0" w:color="auto"/>
                <w:right w:val="none" w:sz="0" w:space="0" w:color="auto"/>
              </w:divBdr>
              <w:divsChild>
                <w:div w:id="425924794">
                  <w:marLeft w:val="0"/>
                  <w:marRight w:val="0"/>
                  <w:marTop w:val="0"/>
                  <w:marBottom w:val="0"/>
                  <w:divBdr>
                    <w:top w:val="none" w:sz="0" w:space="0" w:color="auto"/>
                    <w:left w:val="none" w:sz="0" w:space="0" w:color="auto"/>
                    <w:bottom w:val="none" w:sz="0" w:space="0" w:color="auto"/>
                    <w:right w:val="none" w:sz="0" w:space="0" w:color="auto"/>
                  </w:divBdr>
                  <w:divsChild>
                    <w:div w:id="1036656853">
                      <w:marLeft w:val="0"/>
                      <w:marRight w:val="0"/>
                      <w:marTop w:val="0"/>
                      <w:marBottom w:val="0"/>
                      <w:divBdr>
                        <w:top w:val="none" w:sz="0" w:space="0" w:color="auto"/>
                        <w:left w:val="none" w:sz="0" w:space="0" w:color="auto"/>
                        <w:bottom w:val="none" w:sz="0" w:space="0" w:color="auto"/>
                        <w:right w:val="none" w:sz="0" w:space="0" w:color="auto"/>
                      </w:divBdr>
                    </w:div>
                  </w:divsChild>
                </w:div>
                <w:div w:id="523905704">
                  <w:marLeft w:val="0"/>
                  <w:marRight w:val="0"/>
                  <w:marTop w:val="0"/>
                  <w:marBottom w:val="0"/>
                  <w:divBdr>
                    <w:top w:val="none" w:sz="0" w:space="0" w:color="auto"/>
                    <w:left w:val="none" w:sz="0" w:space="0" w:color="auto"/>
                    <w:bottom w:val="none" w:sz="0" w:space="0" w:color="auto"/>
                    <w:right w:val="none" w:sz="0" w:space="0" w:color="auto"/>
                  </w:divBdr>
                </w:div>
                <w:div w:id="37231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8" Type="http://schemas.openxmlformats.org/officeDocument/2006/relationships/image" Target="media/image8.jpeg"/><Relationship Id="rId3" Type="http://schemas.openxmlformats.org/officeDocument/2006/relationships/image" Target="media/image3.png"/><Relationship Id="rId7" Type="http://schemas.openxmlformats.org/officeDocument/2006/relationships/image" Target="media/image7.png"/><Relationship Id="rId12" Type="http://schemas.openxmlformats.org/officeDocument/2006/relationships/image" Target="media/image12.png"/><Relationship Id="rId2" Type="http://schemas.openxmlformats.org/officeDocument/2006/relationships/image" Target="media/image2.jpe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gif"/><Relationship Id="rId5" Type="http://schemas.openxmlformats.org/officeDocument/2006/relationships/image" Target="media/image5.gif"/><Relationship Id="rId10" Type="http://schemas.openxmlformats.org/officeDocument/2006/relationships/image" Target="media/image10.gif"/><Relationship Id="rId4" Type="http://schemas.openxmlformats.org/officeDocument/2006/relationships/image" Target="media/image4.gif"/><Relationship Id="rId9"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nda\AppData\Local\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Props1.xml><?xml version="1.0" encoding="utf-8"?>
<ds:datastoreItem xmlns:ds="http://schemas.openxmlformats.org/officeDocument/2006/customXml" ds:itemID="{9C067A00-38A3-4277-9A87-054CDA9757AD}">
  <ds:schemaRefs>
    <ds:schemaRef ds:uri="urn:schemas-microsoft-com.VSTO2008Demos.ControlsStorage"/>
  </ds:schemaRefs>
</ds:datastoreItem>
</file>

<file path=docProps/app.xml><?xml version="1.0" encoding="utf-8"?>
<Properties xmlns="http://schemas.openxmlformats.org/officeDocument/2006/extended-properties" xmlns:vt="http://schemas.openxmlformats.org/officeDocument/2006/docPropsVTypes">
  <Template>Chem4Word</Template>
  <TotalTime>30</TotalTime>
  <Pages>11</Pages>
  <Words>2972</Words>
  <Characters>16944</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Brookes</dc:creator>
  <cp:lastModifiedBy>business@edwardjennerschool.org</cp:lastModifiedBy>
  <cp:revision>18</cp:revision>
  <cp:lastPrinted>2024-01-21T17:54:00Z</cp:lastPrinted>
  <dcterms:created xsi:type="dcterms:W3CDTF">2026-03-24T13:33:00Z</dcterms:created>
  <dcterms:modified xsi:type="dcterms:W3CDTF">2026-03-24T14:05:00Z</dcterms:modified>
</cp:coreProperties>
</file>