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067331" w14:textId="77777777" w:rsidR="00C85FC4" w:rsidRPr="00C85FC4" w:rsidRDefault="00C85FC4" w:rsidP="00C85FC4">
      <w:pPr>
        <w:pStyle w:val="NoSpacing"/>
        <w:jc w:val="both"/>
        <w:rPr>
          <w:rFonts w:ascii="Arial" w:hAnsi="Arial" w:cs="Arial"/>
        </w:rPr>
      </w:pPr>
    </w:p>
    <w:p w14:paraId="526F1007" w14:textId="77777777" w:rsidR="000E2E79" w:rsidRDefault="000E2E79" w:rsidP="000E2E79">
      <w:pPr>
        <w:spacing w:after="40" w:line="276" w:lineRule="auto"/>
        <w:jc w:val="center"/>
        <w:rPr>
          <w:rFonts w:ascii="Century Gothic" w:hAnsi="Century Gothic" w:cstheme="majorHAnsi"/>
          <w:b/>
          <w:sz w:val="20"/>
          <w:szCs w:val="20"/>
        </w:rPr>
      </w:pPr>
    </w:p>
    <w:p w14:paraId="7DF061C5" w14:textId="04E4A3DD" w:rsidR="000E2E79" w:rsidRPr="000E2E79" w:rsidRDefault="000E2E79" w:rsidP="000E2E79">
      <w:pPr>
        <w:spacing w:after="40" w:line="276" w:lineRule="auto"/>
        <w:jc w:val="center"/>
        <w:rPr>
          <w:rFonts w:ascii="Century Gothic" w:hAnsi="Century Gothic" w:cstheme="majorHAnsi"/>
          <w:b/>
          <w:sz w:val="19"/>
          <w:szCs w:val="19"/>
        </w:rPr>
      </w:pPr>
      <w:r w:rsidRPr="000E2E79">
        <w:rPr>
          <w:rFonts w:ascii="Century Gothic" w:hAnsi="Century Gothic" w:cstheme="majorHAnsi"/>
          <w:b/>
          <w:sz w:val="19"/>
          <w:szCs w:val="19"/>
        </w:rPr>
        <w:t>JOB DESCRIPTION</w:t>
      </w:r>
    </w:p>
    <w:p w14:paraId="0043E1DF" w14:textId="77777777" w:rsidR="000E2E79" w:rsidRPr="000E2E79" w:rsidRDefault="000E2E79" w:rsidP="000E2E79">
      <w:pPr>
        <w:spacing w:after="40" w:line="276" w:lineRule="auto"/>
        <w:rPr>
          <w:rFonts w:ascii="Century Gothic" w:hAnsi="Century Gothic" w:cstheme="majorHAnsi"/>
          <w:b/>
          <w:sz w:val="19"/>
          <w:szCs w:val="19"/>
        </w:rPr>
      </w:pPr>
    </w:p>
    <w:p w14:paraId="2CB17791" w14:textId="29820B4B" w:rsidR="000E2E79" w:rsidRPr="000E2E79" w:rsidRDefault="000E2E79" w:rsidP="000E2E79">
      <w:pPr>
        <w:spacing w:after="40" w:line="276" w:lineRule="auto"/>
        <w:rPr>
          <w:rFonts w:ascii="Century Gothic" w:hAnsi="Century Gothic" w:cstheme="majorHAnsi"/>
          <w:b/>
          <w:sz w:val="19"/>
          <w:szCs w:val="19"/>
        </w:rPr>
      </w:pPr>
      <w:r w:rsidRPr="000E2E79">
        <w:rPr>
          <w:rFonts w:ascii="Century Gothic" w:hAnsi="Century Gothic" w:cstheme="majorHAnsi"/>
          <w:b/>
          <w:sz w:val="19"/>
          <w:szCs w:val="19"/>
        </w:rPr>
        <w:t>Job Title:</w:t>
      </w:r>
      <w:r w:rsidRPr="000E2E79">
        <w:rPr>
          <w:rFonts w:ascii="Century Gothic" w:hAnsi="Century Gothic" w:cstheme="majorHAnsi"/>
          <w:b/>
          <w:sz w:val="19"/>
          <w:szCs w:val="19"/>
        </w:rPr>
        <w:tab/>
      </w:r>
      <w:r w:rsidRPr="000E2E79">
        <w:rPr>
          <w:rFonts w:ascii="Century Gothic" w:hAnsi="Century Gothic" w:cstheme="majorHAnsi"/>
          <w:b/>
          <w:sz w:val="19"/>
          <w:szCs w:val="19"/>
        </w:rPr>
        <w:tab/>
        <w:t xml:space="preserve">EYFS/ </w:t>
      </w:r>
      <w:r w:rsidR="0055033A">
        <w:rPr>
          <w:rFonts w:ascii="Century Gothic" w:hAnsi="Century Gothic" w:cstheme="majorHAnsi"/>
          <w:b/>
          <w:sz w:val="19"/>
          <w:szCs w:val="19"/>
        </w:rPr>
        <w:t>KS1 / KS2</w:t>
      </w:r>
      <w:r w:rsidRPr="000E2E79">
        <w:rPr>
          <w:rFonts w:ascii="Century Gothic" w:hAnsi="Century Gothic" w:cstheme="majorHAnsi"/>
          <w:b/>
          <w:sz w:val="19"/>
          <w:szCs w:val="19"/>
        </w:rPr>
        <w:t xml:space="preserve"> Teacher </w:t>
      </w:r>
    </w:p>
    <w:p w14:paraId="2F44BE6F" w14:textId="5C3C6C91" w:rsidR="000E2E79" w:rsidRPr="000E2E79" w:rsidRDefault="000E2E79" w:rsidP="614BD30A">
      <w:pPr>
        <w:spacing w:after="40" w:line="276" w:lineRule="auto"/>
        <w:ind w:left="2160" w:hanging="2160"/>
        <w:rPr>
          <w:rFonts w:ascii="Century Gothic" w:hAnsi="Century Gothic" w:cstheme="majorBidi"/>
          <w:sz w:val="19"/>
          <w:szCs w:val="19"/>
        </w:rPr>
      </w:pPr>
      <w:r w:rsidRPr="614BD30A">
        <w:rPr>
          <w:rFonts w:ascii="Century Gothic" w:hAnsi="Century Gothic" w:cstheme="majorBidi"/>
          <w:b/>
          <w:bCs/>
          <w:sz w:val="19"/>
          <w:szCs w:val="19"/>
        </w:rPr>
        <w:t>Job Purpose:</w:t>
      </w:r>
      <w:r>
        <w:tab/>
      </w:r>
      <w:r w:rsidRPr="614BD30A">
        <w:rPr>
          <w:rFonts w:ascii="Century Gothic" w:hAnsi="Century Gothic" w:cstheme="majorBidi"/>
          <w:sz w:val="19"/>
          <w:szCs w:val="19"/>
        </w:rPr>
        <w:t>To inspire, encourage and empower our pupils to achieve their very best, and provide an environment where pupils develop academically and socially in an independent and self-confident way</w:t>
      </w:r>
    </w:p>
    <w:p w14:paraId="7B4A6A1C" w14:textId="587AFF4F" w:rsidR="000E2E79" w:rsidRPr="000E2E79" w:rsidRDefault="000E2E79" w:rsidP="000E2E79">
      <w:pPr>
        <w:pStyle w:val="NoSpacing"/>
        <w:spacing w:line="276" w:lineRule="auto"/>
        <w:ind w:left="2160" w:hanging="2160"/>
        <w:rPr>
          <w:rFonts w:ascii="Century Gothic" w:hAnsi="Century Gothic" w:cstheme="majorHAnsi"/>
          <w:b/>
          <w:sz w:val="19"/>
          <w:szCs w:val="19"/>
        </w:rPr>
      </w:pPr>
      <w:r w:rsidRPr="000E2E79">
        <w:rPr>
          <w:rFonts w:ascii="Century Gothic" w:hAnsi="Century Gothic" w:cstheme="majorHAnsi"/>
          <w:b/>
          <w:sz w:val="19"/>
          <w:szCs w:val="19"/>
        </w:rPr>
        <w:t>Reporting Line</w:t>
      </w:r>
      <w:r w:rsidRPr="000E2E79">
        <w:rPr>
          <w:rFonts w:ascii="Century Gothic" w:hAnsi="Century Gothic" w:cstheme="majorHAnsi"/>
          <w:b/>
          <w:sz w:val="19"/>
          <w:szCs w:val="19"/>
        </w:rPr>
        <w:tab/>
        <w:t xml:space="preserve">Head </w:t>
      </w:r>
    </w:p>
    <w:p w14:paraId="2B62B54D" w14:textId="23F4F37B" w:rsidR="000E2E79" w:rsidRPr="000E2E79" w:rsidRDefault="000E2E79" w:rsidP="000E2E79">
      <w:pPr>
        <w:jc w:val="both"/>
        <w:rPr>
          <w:rFonts w:ascii="Century Gothic" w:hAnsi="Century Gothic" w:cs="Calibri"/>
          <w:b/>
          <w:bCs/>
          <w:sz w:val="19"/>
          <w:szCs w:val="19"/>
        </w:rPr>
      </w:pPr>
    </w:p>
    <w:p w14:paraId="04D22304" w14:textId="77777777" w:rsidR="000E2E79" w:rsidRPr="000E2E79" w:rsidRDefault="000E2E79" w:rsidP="000E2E79">
      <w:pPr>
        <w:spacing w:after="40" w:line="288" w:lineRule="auto"/>
        <w:jc w:val="both"/>
        <w:rPr>
          <w:rFonts w:ascii="Century Gothic" w:hAnsi="Century Gothic" w:cs="Calibri"/>
          <w:b/>
          <w:sz w:val="19"/>
          <w:szCs w:val="19"/>
        </w:rPr>
      </w:pPr>
      <w:r w:rsidRPr="000E2E79">
        <w:rPr>
          <w:rFonts w:ascii="Century Gothic" w:hAnsi="Century Gothic" w:cs="Calibri"/>
          <w:b/>
          <w:sz w:val="19"/>
          <w:szCs w:val="19"/>
        </w:rPr>
        <w:t>Key Responsibilities:</w:t>
      </w:r>
    </w:p>
    <w:p w14:paraId="0C961457" w14:textId="77777777" w:rsidR="000E2E79" w:rsidRPr="000E2E79" w:rsidRDefault="000E2E79" w:rsidP="000E2E79">
      <w:pPr>
        <w:pStyle w:val="ListParagraph"/>
        <w:ind w:left="0"/>
        <w:jc w:val="both"/>
        <w:rPr>
          <w:rFonts w:ascii="Century Gothic" w:hAnsi="Century Gothic" w:cs="Calibri"/>
          <w:sz w:val="19"/>
          <w:szCs w:val="19"/>
        </w:rPr>
      </w:pPr>
      <w:r w:rsidRPr="000E2E79">
        <w:rPr>
          <w:rFonts w:ascii="Century Gothic" w:hAnsi="Century Gothic" w:cs="Calibri"/>
          <w:sz w:val="19"/>
          <w:szCs w:val="19"/>
        </w:rPr>
        <w:t>This job description indicates the range of duties involved is not intended to be all-inclusive and requires the post-holder to be flexible and show initiative. The post holder may perform other related duties as required to meet the ongoing needs of the school.</w:t>
      </w:r>
    </w:p>
    <w:p w14:paraId="749716CF" w14:textId="77777777" w:rsidR="000E2E79" w:rsidRPr="000E2E79" w:rsidRDefault="000E2E79" w:rsidP="000E2E79">
      <w:pPr>
        <w:jc w:val="both"/>
        <w:rPr>
          <w:rFonts w:ascii="Century Gothic" w:hAnsi="Century Gothic" w:cs="Calibri"/>
          <w:bCs/>
          <w:sz w:val="19"/>
          <w:szCs w:val="19"/>
        </w:rPr>
      </w:pPr>
    </w:p>
    <w:p w14:paraId="6352EECB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 xml:space="preserve">Teach all subjects as required to a class of pupils, undertaking </w:t>
      </w:r>
      <w:proofErr w:type="gramStart"/>
      <w:r w:rsidRPr="000E2E79">
        <w:rPr>
          <w:rFonts w:ascii="Century Gothic" w:hAnsi="Century Gothic" w:cs="Arial"/>
          <w:sz w:val="19"/>
          <w:szCs w:val="19"/>
        </w:rPr>
        <w:t>all of</w:t>
      </w:r>
      <w:proofErr w:type="gramEnd"/>
      <w:r w:rsidRPr="000E2E79">
        <w:rPr>
          <w:rFonts w:ascii="Century Gothic" w:hAnsi="Century Gothic" w:cs="Arial"/>
          <w:sz w:val="19"/>
          <w:szCs w:val="19"/>
        </w:rPr>
        <w:t xml:space="preserve"> the duties expected of a class teacher</w:t>
      </w:r>
    </w:p>
    <w:p w14:paraId="7F9FDBA7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 xml:space="preserve">Teach any required subjects to other groups and classes, as reasonably required </w:t>
      </w:r>
    </w:p>
    <w:p w14:paraId="32BA83D0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 xml:space="preserve">Maintain a good up-to-date knowledge of the EYFS and Key Stage 1 curriculum and assessment procedures. </w:t>
      </w:r>
    </w:p>
    <w:p w14:paraId="385F9D00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 xml:space="preserve">Be committed to academic excellence and develop and implement </w:t>
      </w:r>
      <w:proofErr w:type="spellStart"/>
      <w:r w:rsidRPr="000E2E79">
        <w:rPr>
          <w:rFonts w:ascii="Century Gothic" w:hAnsi="Century Gothic" w:cs="Arial"/>
          <w:sz w:val="19"/>
          <w:szCs w:val="19"/>
        </w:rPr>
        <w:t>programmes</w:t>
      </w:r>
      <w:proofErr w:type="spellEnd"/>
      <w:r w:rsidRPr="000E2E79">
        <w:rPr>
          <w:rFonts w:ascii="Century Gothic" w:hAnsi="Century Gothic" w:cs="Arial"/>
          <w:sz w:val="19"/>
          <w:szCs w:val="19"/>
        </w:rPr>
        <w:t xml:space="preserve"> of study to ensure that each pupil develops at a good pace through differentiated planning and teaching</w:t>
      </w:r>
    </w:p>
    <w:p w14:paraId="4716EC0E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Use a range of ICT equipment and software appropriate to the year group</w:t>
      </w:r>
    </w:p>
    <w:p w14:paraId="556AB3DF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 xml:space="preserve">Provide a stimulating learning environment through display, that is routinely maintained </w:t>
      </w:r>
    </w:p>
    <w:p w14:paraId="7983433B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Maintain full and informative records efficiently</w:t>
      </w:r>
    </w:p>
    <w:p w14:paraId="3BB72ABD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Documented planning for the short, medium and long term</w:t>
      </w:r>
    </w:p>
    <w:p w14:paraId="7CEF7BAF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Support colleagues as necessary and cooperatively to work as part of a team, attending all meetings and INSET</w:t>
      </w:r>
    </w:p>
    <w:p w14:paraId="0A68DF6A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Undertake duties before, during and after school as required</w:t>
      </w:r>
    </w:p>
    <w:p w14:paraId="744F9C47" w14:textId="139C9E1F" w:rsid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Participate in co-curricular sc</w:t>
      </w:r>
      <w:r w:rsidR="0055033A">
        <w:rPr>
          <w:rFonts w:ascii="Century Gothic" w:hAnsi="Century Gothic" w:cs="Arial"/>
          <w:sz w:val="19"/>
          <w:szCs w:val="19"/>
        </w:rPr>
        <w:t xml:space="preserve">hool activities including clubs, sports fixtures </w:t>
      </w:r>
      <w:r w:rsidRPr="000E2E79">
        <w:rPr>
          <w:rFonts w:ascii="Century Gothic" w:hAnsi="Century Gothic" w:cs="Arial"/>
          <w:sz w:val="19"/>
          <w:szCs w:val="19"/>
        </w:rPr>
        <w:t>and residential field trips</w:t>
      </w:r>
    </w:p>
    <w:p w14:paraId="7A6AD6B6" w14:textId="34E27F16" w:rsidR="0055033A" w:rsidRPr="000E2E79" w:rsidRDefault="0055033A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>
        <w:rPr>
          <w:rFonts w:ascii="Century Gothic" w:hAnsi="Century Gothic" w:cs="Arial"/>
          <w:sz w:val="19"/>
          <w:szCs w:val="19"/>
        </w:rPr>
        <w:t>To lead school council fortnightly meetings and share minutes with staff</w:t>
      </w:r>
    </w:p>
    <w:p w14:paraId="2D2B4788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proofErr w:type="gramStart"/>
      <w:r w:rsidRPr="000E2E79">
        <w:rPr>
          <w:rFonts w:ascii="Century Gothic" w:hAnsi="Century Gothic" w:cs="Arial"/>
          <w:sz w:val="19"/>
          <w:szCs w:val="19"/>
        </w:rPr>
        <w:t>Attend</w:t>
      </w:r>
      <w:proofErr w:type="gramEnd"/>
      <w:r w:rsidRPr="000E2E79">
        <w:rPr>
          <w:rFonts w:ascii="Century Gothic" w:hAnsi="Century Gothic" w:cs="Arial"/>
          <w:sz w:val="19"/>
          <w:szCs w:val="19"/>
        </w:rPr>
        <w:t xml:space="preserve"> school functions</w:t>
      </w:r>
    </w:p>
    <w:p w14:paraId="7063EA12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 xml:space="preserve">Be committed to the personal development of the pupils in the form and take responsibility for their welfare and social well-being </w:t>
      </w:r>
    </w:p>
    <w:p w14:paraId="4417A12F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To liaise with colleagues as pupils move throughout the school</w:t>
      </w:r>
    </w:p>
    <w:p w14:paraId="598F7099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Develop effective professional relationships with pupils, colleagues and parents</w:t>
      </w:r>
      <w:r w:rsidRPr="000E2E79">
        <w:rPr>
          <w:rFonts w:ascii="Century Gothic" w:hAnsi="Century Gothic" w:cs="Arial"/>
          <w:sz w:val="19"/>
          <w:szCs w:val="19"/>
        </w:rPr>
        <w:tab/>
        <w:t xml:space="preserve">         </w:t>
      </w:r>
    </w:p>
    <w:p w14:paraId="6EDF8654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Keep the Head fully informed of any significant developments concerning any pupil in the form</w:t>
      </w:r>
    </w:p>
    <w:p w14:paraId="1031422C" w14:textId="77777777" w:rsidR="000E2E79" w:rsidRPr="000E2E79" w:rsidRDefault="000E2E79" w:rsidP="000E2E79">
      <w:pPr>
        <w:pStyle w:val="ListParagraph"/>
        <w:numPr>
          <w:ilvl w:val="0"/>
          <w:numId w:val="1"/>
        </w:numPr>
        <w:ind w:left="567" w:hanging="502"/>
        <w:rPr>
          <w:rFonts w:ascii="Century Gothic" w:hAnsi="Century Gothic" w:cs="Arial"/>
          <w:sz w:val="19"/>
          <w:szCs w:val="19"/>
        </w:rPr>
      </w:pPr>
      <w:r w:rsidRPr="000E2E79">
        <w:rPr>
          <w:rFonts w:ascii="Century Gothic" w:hAnsi="Century Gothic" w:cs="Arial"/>
          <w:sz w:val="19"/>
          <w:szCs w:val="19"/>
        </w:rPr>
        <w:t>Any other duties reasonably required</w:t>
      </w:r>
    </w:p>
    <w:p w14:paraId="4CC25CE1" w14:textId="1D82E543" w:rsidR="000E2E79" w:rsidRDefault="000E2E79" w:rsidP="000E2E79">
      <w:pPr>
        <w:rPr>
          <w:rFonts w:ascii="Century Gothic" w:hAnsi="Century Gothic"/>
          <w:b/>
          <w:bCs/>
          <w:color w:val="7030A0"/>
        </w:rPr>
      </w:pPr>
    </w:p>
    <w:p w14:paraId="6B662D74" w14:textId="77777777" w:rsidR="00E32EA8" w:rsidRDefault="00E32EA8" w:rsidP="000E2E79">
      <w:pPr>
        <w:rPr>
          <w:rFonts w:ascii="Century Gothic" w:hAnsi="Century Gothic"/>
          <w:b/>
          <w:bCs/>
          <w:color w:val="7030A0"/>
        </w:rPr>
      </w:pPr>
    </w:p>
    <w:p w14:paraId="1EA7B862" w14:textId="77777777" w:rsidR="00E32EA8" w:rsidRDefault="00E32EA8" w:rsidP="000E2E79">
      <w:pPr>
        <w:rPr>
          <w:rFonts w:ascii="Century Gothic" w:hAnsi="Century Gothic"/>
          <w:b/>
          <w:bCs/>
          <w:color w:val="7030A0"/>
        </w:rPr>
      </w:pPr>
    </w:p>
    <w:p w14:paraId="3244B40A" w14:textId="77777777" w:rsidR="00E32EA8" w:rsidRDefault="00E32EA8" w:rsidP="000E2E79">
      <w:pPr>
        <w:rPr>
          <w:rFonts w:ascii="Century Gothic" w:hAnsi="Century Gothic"/>
          <w:b/>
          <w:bCs/>
          <w:color w:val="7030A0"/>
        </w:rPr>
      </w:pPr>
    </w:p>
    <w:p w14:paraId="34569457" w14:textId="41F94F6B" w:rsidR="614BD30A" w:rsidRDefault="614BD30A" w:rsidP="614BD30A">
      <w:pPr>
        <w:rPr>
          <w:rFonts w:ascii="Cambria" w:eastAsia="Cambria" w:hAnsi="Cambria" w:cs="Arial"/>
          <w:b/>
          <w:bCs/>
          <w:color w:val="7030A0"/>
        </w:rPr>
      </w:pPr>
    </w:p>
    <w:p w14:paraId="577214F5" w14:textId="771A3E4F" w:rsidR="000E2E79" w:rsidRPr="000E2E79" w:rsidRDefault="000E2E79" w:rsidP="000E2E79">
      <w:pPr>
        <w:ind w:left="567" w:hanging="502"/>
        <w:jc w:val="center"/>
        <w:rPr>
          <w:rFonts w:ascii="Century Gothic" w:hAnsi="Century Gothic"/>
          <w:b/>
          <w:bCs/>
          <w:sz w:val="20"/>
          <w:szCs w:val="20"/>
        </w:rPr>
      </w:pPr>
      <w:r>
        <w:rPr>
          <w:rFonts w:ascii="Century Gothic" w:hAnsi="Century Gothic"/>
          <w:b/>
          <w:bCs/>
          <w:sz w:val="20"/>
          <w:szCs w:val="20"/>
        </w:rPr>
        <w:lastRenderedPageBreak/>
        <w:t>PERSON SPECIFICATION</w:t>
      </w:r>
    </w:p>
    <w:p w14:paraId="4E9AD717" w14:textId="77777777" w:rsidR="000E2E79" w:rsidRPr="00AF27A3" w:rsidRDefault="000E2E79" w:rsidP="000E2E79">
      <w:pPr>
        <w:ind w:left="567" w:hanging="502"/>
        <w:jc w:val="center"/>
        <w:rPr>
          <w:rFonts w:ascii="Century Gothic" w:hAnsi="Century Gothic"/>
          <w:b/>
          <w:bCs/>
          <w:color w:val="7030A0"/>
          <w:sz w:val="28"/>
          <w:szCs w:val="28"/>
        </w:rPr>
      </w:pPr>
    </w:p>
    <w:p w14:paraId="253A7043" w14:textId="77777777" w:rsidR="000E2E79" w:rsidRDefault="000E2E79" w:rsidP="000E2E79">
      <w:pPr>
        <w:ind w:left="567" w:hanging="502"/>
        <w:jc w:val="center"/>
        <w:rPr>
          <w:rFonts w:ascii="Century Gothic" w:hAnsi="Century Gothic"/>
          <w:b/>
          <w:sz w:val="20"/>
          <w:szCs w:val="20"/>
        </w:rPr>
      </w:pPr>
    </w:p>
    <w:p w14:paraId="4DF18B30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b/>
          <w:sz w:val="20"/>
          <w:szCs w:val="20"/>
        </w:rPr>
      </w:pPr>
      <w:r w:rsidRPr="009742E2">
        <w:rPr>
          <w:rFonts w:ascii="Century Gothic" w:hAnsi="Century Gothic"/>
          <w:b/>
          <w:sz w:val="20"/>
          <w:szCs w:val="20"/>
        </w:rPr>
        <w:t>The successful candidate will be likely to fit the following profile:</w:t>
      </w:r>
    </w:p>
    <w:p w14:paraId="467589E7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sz w:val="20"/>
          <w:szCs w:val="20"/>
        </w:rPr>
      </w:pPr>
    </w:p>
    <w:p w14:paraId="2638381D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b/>
          <w:sz w:val="20"/>
          <w:szCs w:val="20"/>
        </w:rPr>
      </w:pPr>
      <w:r w:rsidRPr="009742E2">
        <w:rPr>
          <w:rFonts w:ascii="Century Gothic" w:hAnsi="Century Gothic"/>
          <w:b/>
          <w:sz w:val="20"/>
          <w:szCs w:val="20"/>
        </w:rPr>
        <w:t>Qualifications</w:t>
      </w:r>
    </w:p>
    <w:p w14:paraId="55CD782A" w14:textId="77777777" w:rsidR="000E2E79" w:rsidRPr="009742E2" w:rsidRDefault="000E2E79" w:rsidP="000E2E79">
      <w:pPr>
        <w:pStyle w:val="NoSpacing"/>
        <w:numPr>
          <w:ilvl w:val="0"/>
          <w:numId w:val="7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 xml:space="preserve">A postgraduate teaching qualification </w:t>
      </w:r>
    </w:p>
    <w:p w14:paraId="4687D5F9" w14:textId="77777777" w:rsidR="000E2E79" w:rsidRDefault="000E2E79" w:rsidP="000E2E79">
      <w:pPr>
        <w:pStyle w:val="NoSpacing"/>
        <w:numPr>
          <w:ilvl w:val="0"/>
          <w:numId w:val="6"/>
        </w:numPr>
        <w:ind w:left="567" w:hanging="502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Qualified</w:t>
      </w:r>
      <w:r w:rsidRPr="0052068D">
        <w:rPr>
          <w:rFonts w:ascii="Century Gothic" w:hAnsi="Century Gothic"/>
          <w:sz w:val="20"/>
          <w:szCs w:val="20"/>
        </w:rPr>
        <w:t xml:space="preserve"> Teacher Status</w:t>
      </w:r>
      <w:r w:rsidRPr="0052068D" w:rsidDel="006F4003">
        <w:rPr>
          <w:rFonts w:ascii="Century Gothic" w:hAnsi="Century Gothic"/>
          <w:sz w:val="20"/>
          <w:szCs w:val="20"/>
        </w:rPr>
        <w:t xml:space="preserve"> </w:t>
      </w:r>
    </w:p>
    <w:p w14:paraId="64288ED1" w14:textId="77777777" w:rsidR="000E2E79" w:rsidRPr="0052068D" w:rsidRDefault="000E2E79" w:rsidP="000E2E79">
      <w:pPr>
        <w:pStyle w:val="NoSpacing"/>
        <w:numPr>
          <w:ilvl w:val="0"/>
          <w:numId w:val="6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Evidence of further relevant professional development</w:t>
      </w:r>
    </w:p>
    <w:p w14:paraId="02FBCE35" w14:textId="77777777" w:rsidR="000E2E79" w:rsidRDefault="000E2E79" w:rsidP="000E2E79">
      <w:pPr>
        <w:pStyle w:val="NoSpacing"/>
        <w:ind w:left="567" w:hanging="502"/>
        <w:rPr>
          <w:rFonts w:ascii="Century Gothic" w:hAnsi="Century Gothic"/>
          <w:b/>
          <w:sz w:val="20"/>
          <w:szCs w:val="20"/>
        </w:rPr>
      </w:pPr>
    </w:p>
    <w:p w14:paraId="11227869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b/>
          <w:sz w:val="20"/>
          <w:szCs w:val="20"/>
        </w:rPr>
      </w:pPr>
      <w:r w:rsidRPr="009742E2">
        <w:rPr>
          <w:rFonts w:ascii="Century Gothic" w:hAnsi="Century Gothic"/>
          <w:b/>
          <w:sz w:val="20"/>
          <w:szCs w:val="20"/>
        </w:rPr>
        <w:t>Skills</w:t>
      </w:r>
    </w:p>
    <w:p w14:paraId="72720D9D" w14:textId="77777777" w:rsidR="000E2E79" w:rsidRPr="009742E2" w:rsidRDefault="000E2E79" w:rsidP="000E2E79">
      <w:pPr>
        <w:pStyle w:val="NoSpacing"/>
        <w:numPr>
          <w:ilvl w:val="0"/>
          <w:numId w:val="2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Strengths in the teaching of Phonics and Early Mathematics would be an advantage</w:t>
      </w:r>
    </w:p>
    <w:p w14:paraId="1C813D18" w14:textId="77777777" w:rsidR="000E2E79" w:rsidRPr="009742E2" w:rsidRDefault="000E2E79" w:rsidP="000E2E79">
      <w:pPr>
        <w:pStyle w:val="NoSpacing"/>
        <w:numPr>
          <w:ilvl w:val="0"/>
          <w:numId w:val="2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 xml:space="preserve">The ability to inspire, motivate and support pupils and colleagues </w:t>
      </w:r>
    </w:p>
    <w:p w14:paraId="25117B57" w14:textId="77777777" w:rsidR="000E2E79" w:rsidRPr="009742E2" w:rsidRDefault="000E2E79" w:rsidP="000E2E79">
      <w:pPr>
        <w:pStyle w:val="NoSpacing"/>
        <w:numPr>
          <w:ilvl w:val="0"/>
          <w:numId w:val="2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Excellent organizational, administrative and ICT skills</w:t>
      </w:r>
    </w:p>
    <w:p w14:paraId="2AB5863C" w14:textId="77777777" w:rsidR="000E2E79" w:rsidRPr="009742E2" w:rsidRDefault="000E2E79" w:rsidP="000E2E79">
      <w:pPr>
        <w:pStyle w:val="NoSpacing"/>
        <w:numPr>
          <w:ilvl w:val="0"/>
          <w:numId w:val="2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A good up to date knowledge of the EYFS and Key Stage 1 Curriculum</w:t>
      </w:r>
    </w:p>
    <w:p w14:paraId="10EB662B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sz w:val="20"/>
          <w:szCs w:val="20"/>
          <w:u w:val="single"/>
        </w:rPr>
      </w:pPr>
    </w:p>
    <w:p w14:paraId="31BB4634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b/>
          <w:sz w:val="20"/>
          <w:szCs w:val="20"/>
        </w:rPr>
      </w:pPr>
      <w:r w:rsidRPr="009742E2">
        <w:rPr>
          <w:rFonts w:ascii="Century Gothic" w:hAnsi="Century Gothic"/>
          <w:b/>
          <w:sz w:val="20"/>
          <w:szCs w:val="20"/>
        </w:rPr>
        <w:t>Experience</w:t>
      </w:r>
    </w:p>
    <w:p w14:paraId="788116C6" w14:textId="4DE5AE4B" w:rsidR="000E2E79" w:rsidRPr="009742E2" w:rsidRDefault="000E2E79" w:rsidP="000E2E79">
      <w:pPr>
        <w:pStyle w:val="NoSpacing"/>
        <w:numPr>
          <w:ilvl w:val="0"/>
          <w:numId w:val="3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 xml:space="preserve">Applications welcome from </w:t>
      </w:r>
      <w:r w:rsidR="00244E85">
        <w:rPr>
          <w:rFonts w:ascii="Century Gothic" w:hAnsi="Century Gothic"/>
          <w:sz w:val="20"/>
          <w:szCs w:val="20"/>
        </w:rPr>
        <w:t>EC</w:t>
      </w:r>
      <w:r w:rsidRPr="009742E2">
        <w:rPr>
          <w:rFonts w:ascii="Century Gothic" w:hAnsi="Century Gothic"/>
          <w:sz w:val="20"/>
          <w:szCs w:val="20"/>
        </w:rPr>
        <w:t>T’s</w:t>
      </w:r>
      <w:r>
        <w:rPr>
          <w:rFonts w:ascii="Century Gothic" w:hAnsi="Century Gothic"/>
          <w:sz w:val="20"/>
          <w:szCs w:val="20"/>
        </w:rPr>
        <w:t>,</w:t>
      </w:r>
      <w:r w:rsidRPr="009742E2">
        <w:rPr>
          <w:rFonts w:ascii="Century Gothic" w:hAnsi="Century Gothic"/>
          <w:sz w:val="20"/>
          <w:szCs w:val="20"/>
        </w:rPr>
        <w:t xml:space="preserve"> as well as experienced teachers </w:t>
      </w:r>
    </w:p>
    <w:p w14:paraId="0B539AA0" w14:textId="1D4C17C0" w:rsidR="000E2E79" w:rsidRPr="009742E2" w:rsidRDefault="000E2E79" w:rsidP="000E2E79">
      <w:pPr>
        <w:pStyle w:val="NoSpacing"/>
        <w:numPr>
          <w:ilvl w:val="0"/>
          <w:numId w:val="3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 xml:space="preserve">Experience of teaching the EYFS </w:t>
      </w:r>
      <w:r w:rsidR="00244E85">
        <w:rPr>
          <w:rFonts w:ascii="Century Gothic" w:hAnsi="Century Gothic"/>
          <w:sz w:val="20"/>
          <w:szCs w:val="20"/>
        </w:rPr>
        <w:t>and/or</w:t>
      </w:r>
      <w:r w:rsidRPr="009742E2">
        <w:rPr>
          <w:rFonts w:ascii="Century Gothic" w:hAnsi="Century Gothic"/>
          <w:sz w:val="20"/>
          <w:szCs w:val="20"/>
        </w:rPr>
        <w:t xml:space="preserve"> National Curriculum at KS1</w:t>
      </w:r>
    </w:p>
    <w:p w14:paraId="215FA6CC" w14:textId="77777777" w:rsidR="000E2E79" w:rsidRPr="009742E2" w:rsidRDefault="000E2E79" w:rsidP="000E2E79">
      <w:pPr>
        <w:pStyle w:val="NoSpacing"/>
        <w:numPr>
          <w:ilvl w:val="0"/>
          <w:numId w:val="3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 xml:space="preserve">A proven track record of delivering on academic performance both in terms of attainment and progress </w:t>
      </w:r>
    </w:p>
    <w:p w14:paraId="6D8E9C33" w14:textId="77777777" w:rsidR="000E2E79" w:rsidRPr="009742E2" w:rsidRDefault="000E2E79" w:rsidP="000E2E79">
      <w:pPr>
        <w:pStyle w:val="NoSpacing"/>
        <w:numPr>
          <w:ilvl w:val="0"/>
          <w:numId w:val="3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 xml:space="preserve">Evidence of successful, inspiring and innovative teaching at all levels </w:t>
      </w:r>
    </w:p>
    <w:p w14:paraId="130B444B" w14:textId="77777777" w:rsidR="000E2E79" w:rsidRPr="009742E2" w:rsidRDefault="000E2E79" w:rsidP="000E2E79">
      <w:pPr>
        <w:pStyle w:val="NoSpacing"/>
        <w:numPr>
          <w:ilvl w:val="0"/>
          <w:numId w:val="3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Experience of collaborating with colleagues</w:t>
      </w:r>
    </w:p>
    <w:p w14:paraId="3247BD26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sz w:val="20"/>
          <w:szCs w:val="20"/>
          <w:u w:val="single"/>
        </w:rPr>
      </w:pPr>
    </w:p>
    <w:p w14:paraId="053034B9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b/>
          <w:sz w:val="20"/>
          <w:szCs w:val="20"/>
        </w:rPr>
      </w:pPr>
      <w:r w:rsidRPr="009742E2">
        <w:rPr>
          <w:rFonts w:ascii="Century Gothic" w:hAnsi="Century Gothic"/>
          <w:b/>
          <w:sz w:val="20"/>
          <w:szCs w:val="20"/>
        </w:rPr>
        <w:t>Knowledge</w:t>
      </w:r>
    </w:p>
    <w:p w14:paraId="25634F7C" w14:textId="77777777" w:rsidR="000E2E79" w:rsidRPr="009742E2" w:rsidRDefault="000E2E79" w:rsidP="000E2E79">
      <w:pPr>
        <w:pStyle w:val="NoSpacing"/>
        <w:numPr>
          <w:ilvl w:val="0"/>
          <w:numId w:val="4"/>
        </w:numPr>
        <w:ind w:left="567" w:hanging="502"/>
        <w:rPr>
          <w:rFonts w:ascii="Century Gothic" w:hAnsi="Century Gothic"/>
          <w:b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Up-to-date knowledge of successful and innovative teaching and the latest curriculum developments and initiatives</w:t>
      </w:r>
    </w:p>
    <w:p w14:paraId="6DED1D50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sz w:val="20"/>
          <w:szCs w:val="20"/>
          <w:u w:val="single"/>
        </w:rPr>
      </w:pPr>
    </w:p>
    <w:p w14:paraId="3C8A7B07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b/>
          <w:sz w:val="20"/>
          <w:szCs w:val="20"/>
        </w:rPr>
      </w:pPr>
      <w:r w:rsidRPr="009742E2">
        <w:rPr>
          <w:rFonts w:ascii="Century Gothic" w:hAnsi="Century Gothic"/>
          <w:b/>
          <w:sz w:val="20"/>
          <w:szCs w:val="20"/>
        </w:rPr>
        <w:t>Personal Qualities</w:t>
      </w:r>
    </w:p>
    <w:p w14:paraId="279E83DA" w14:textId="77777777" w:rsidR="000E2E79" w:rsidRPr="009742E2" w:rsidRDefault="000E2E79" w:rsidP="000E2E79">
      <w:pPr>
        <w:pStyle w:val="NoSpacing"/>
        <w:numPr>
          <w:ilvl w:val="0"/>
          <w:numId w:val="4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High levels of personal and professional integrity</w:t>
      </w:r>
    </w:p>
    <w:p w14:paraId="0735008A" w14:textId="77777777" w:rsidR="000E2E79" w:rsidRPr="009742E2" w:rsidRDefault="000E2E79" w:rsidP="000E2E79">
      <w:pPr>
        <w:pStyle w:val="NoSpacing"/>
        <w:numPr>
          <w:ilvl w:val="0"/>
          <w:numId w:val="4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Ability to exercise discretion and confidentiality</w:t>
      </w:r>
    </w:p>
    <w:p w14:paraId="17626668" w14:textId="77777777" w:rsidR="000E2E79" w:rsidRPr="009742E2" w:rsidRDefault="000E2E79" w:rsidP="000E2E79">
      <w:pPr>
        <w:pStyle w:val="NoSpacing"/>
        <w:numPr>
          <w:ilvl w:val="0"/>
          <w:numId w:val="4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Personal warmth to gain the confidence of pupils, staff and parents</w:t>
      </w:r>
    </w:p>
    <w:p w14:paraId="34FF6711" w14:textId="77777777" w:rsidR="000E2E79" w:rsidRPr="009742E2" w:rsidRDefault="000E2E79" w:rsidP="000E2E79">
      <w:pPr>
        <w:pStyle w:val="NoSpacing"/>
        <w:numPr>
          <w:ilvl w:val="0"/>
          <w:numId w:val="4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Positive rapport with pupils</w:t>
      </w:r>
    </w:p>
    <w:p w14:paraId="4521D55C" w14:textId="77777777" w:rsidR="000E2E79" w:rsidRPr="009742E2" w:rsidRDefault="000E2E79" w:rsidP="000E2E79">
      <w:pPr>
        <w:pStyle w:val="NoSpacing"/>
        <w:numPr>
          <w:ilvl w:val="0"/>
          <w:numId w:val="4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High standards of personal presence and presentation and attention to detail</w:t>
      </w:r>
    </w:p>
    <w:p w14:paraId="3E0310A0" w14:textId="77777777" w:rsidR="000E2E79" w:rsidRPr="009742E2" w:rsidRDefault="000E2E79" w:rsidP="000E2E79">
      <w:pPr>
        <w:pStyle w:val="NoSpacing"/>
        <w:numPr>
          <w:ilvl w:val="0"/>
          <w:numId w:val="4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Ability to communicate concisely and sensitively, both orally and in writing, to a variety of audiences</w:t>
      </w:r>
    </w:p>
    <w:p w14:paraId="16A19AAD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sz w:val="20"/>
          <w:szCs w:val="20"/>
          <w:u w:val="single"/>
        </w:rPr>
      </w:pPr>
    </w:p>
    <w:p w14:paraId="50B79C70" w14:textId="77777777" w:rsidR="000E2E79" w:rsidRPr="009742E2" w:rsidRDefault="000E2E79" w:rsidP="000E2E79">
      <w:pPr>
        <w:pStyle w:val="NoSpacing"/>
        <w:ind w:left="567" w:hanging="502"/>
        <w:rPr>
          <w:rFonts w:ascii="Century Gothic" w:hAnsi="Century Gothic"/>
          <w:b/>
          <w:sz w:val="20"/>
          <w:szCs w:val="20"/>
        </w:rPr>
      </w:pPr>
      <w:r w:rsidRPr="009742E2">
        <w:rPr>
          <w:rFonts w:ascii="Century Gothic" w:hAnsi="Century Gothic"/>
          <w:b/>
          <w:sz w:val="20"/>
          <w:szCs w:val="20"/>
        </w:rPr>
        <w:t>Attitudes</w:t>
      </w:r>
    </w:p>
    <w:p w14:paraId="2EF95A5E" w14:textId="77777777" w:rsidR="000E2E79" w:rsidRPr="009742E2" w:rsidRDefault="000E2E79" w:rsidP="000E2E79">
      <w:pPr>
        <w:pStyle w:val="NoSpacing"/>
        <w:numPr>
          <w:ilvl w:val="0"/>
          <w:numId w:val="5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 xml:space="preserve">A team player with leadership qualities and a reflective and flexible approach </w:t>
      </w:r>
    </w:p>
    <w:p w14:paraId="2F0C8E48" w14:textId="3B2B4119" w:rsidR="000E2E79" w:rsidRPr="009742E2" w:rsidRDefault="000E2E79" w:rsidP="000E2E79">
      <w:pPr>
        <w:pStyle w:val="NoSpacing"/>
        <w:numPr>
          <w:ilvl w:val="0"/>
          <w:numId w:val="5"/>
        </w:numPr>
        <w:ind w:left="567" w:hanging="502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Organis</w:t>
      </w:r>
      <w:r w:rsidRPr="009742E2">
        <w:rPr>
          <w:rFonts w:ascii="Century Gothic" w:hAnsi="Century Gothic"/>
          <w:sz w:val="20"/>
          <w:szCs w:val="20"/>
        </w:rPr>
        <w:t>ed, energetic and able to self-direct</w:t>
      </w:r>
    </w:p>
    <w:p w14:paraId="0FBB3A99" w14:textId="77777777" w:rsidR="000E2E79" w:rsidRPr="009742E2" w:rsidRDefault="000E2E79" w:rsidP="000E2E79">
      <w:pPr>
        <w:pStyle w:val="NoSpacing"/>
        <w:numPr>
          <w:ilvl w:val="0"/>
          <w:numId w:val="5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Positive, enthusiastic and energetic approach to life</w:t>
      </w:r>
    </w:p>
    <w:p w14:paraId="1CC3BC47" w14:textId="77777777" w:rsidR="000E2E79" w:rsidRPr="009742E2" w:rsidRDefault="000E2E79" w:rsidP="000E2E79">
      <w:pPr>
        <w:pStyle w:val="NoSpacing"/>
        <w:numPr>
          <w:ilvl w:val="0"/>
          <w:numId w:val="5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Ability to think creatively and imaginatively</w:t>
      </w:r>
    </w:p>
    <w:p w14:paraId="1C1AA837" w14:textId="77777777" w:rsidR="000E2E79" w:rsidRPr="009742E2" w:rsidRDefault="000E2E79" w:rsidP="000E2E79">
      <w:pPr>
        <w:pStyle w:val="NoSpacing"/>
        <w:numPr>
          <w:ilvl w:val="0"/>
          <w:numId w:val="5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Committed to the School’s ethos</w:t>
      </w:r>
    </w:p>
    <w:p w14:paraId="45B41734" w14:textId="77777777" w:rsidR="000E2E79" w:rsidRPr="009742E2" w:rsidRDefault="000E2E79" w:rsidP="000E2E79">
      <w:pPr>
        <w:pStyle w:val="NoSpacing"/>
        <w:numPr>
          <w:ilvl w:val="0"/>
          <w:numId w:val="5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High expectations for pupil attainment, personal development and conduct</w:t>
      </w:r>
    </w:p>
    <w:p w14:paraId="28EAFBD6" w14:textId="77777777" w:rsidR="000E2E79" w:rsidRPr="009742E2" w:rsidRDefault="000E2E79" w:rsidP="000E2E79">
      <w:pPr>
        <w:pStyle w:val="NoSpacing"/>
        <w:numPr>
          <w:ilvl w:val="0"/>
          <w:numId w:val="5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Ambitious and aspirational for oneself and for the school</w:t>
      </w:r>
    </w:p>
    <w:p w14:paraId="59CC0154" w14:textId="77777777" w:rsidR="000E2E79" w:rsidRPr="009742E2" w:rsidRDefault="000E2E79" w:rsidP="000E2E79">
      <w:pPr>
        <w:pStyle w:val="NoSpacing"/>
        <w:numPr>
          <w:ilvl w:val="0"/>
          <w:numId w:val="5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>Committed to professional development and show a willingness to undertake appropriate training for this role</w:t>
      </w:r>
    </w:p>
    <w:p w14:paraId="025BE363" w14:textId="77777777" w:rsidR="000E2E79" w:rsidRPr="009742E2" w:rsidRDefault="000E2E79" w:rsidP="000E2E79">
      <w:pPr>
        <w:pStyle w:val="NoSpacing"/>
        <w:numPr>
          <w:ilvl w:val="0"/>
          <w:numId w:val="5"/>
        </w:numPr>
        <w:ind w:left="567" w:hanging="502"/>
        <w:rPr>
          <w:rFonts w:ascii="Century Gothic" w:hAnsi="Century Gothic"/>
          <w:sz w:val="20"/>
          <w:szCs w:val="20"/>
        </w:rPr>
      </w:pPr>
      <w:r w:rsidRPr="009742E2">
        <w:rPr>
          <w:rFonts w:ascii="Century Gothic" w:hAnsi="Century Gothic"/>
          <w:sz w:val="20"/>
          <w:szCs w:val="20"/>
        </w:rPr>
        <w:t xml:space="preserve">Willingness to go the extra mile </w:t>
      </w:r>
    </w:p>
    <w:p w14:paraId="1A2F07B6" w14:textId="77777777" w:rsidR="000E2E79" w:rsidRPr="00FC5A9A" w:rsidRDefault="000E2E79" w:rsidP="000E2E79">
      <w:pPr>
        <w:jc w:val="both"/>
        <w:rPr>
          <w:rFonts w:ascii="Century Gothic" w:eastAsia="Century Gothic" w:hAnsi="Century Gothic" w:cs="Century Gothic"/>
          <w:noProof/>
          <w:sz w:val="20"/>
          <w:szCs w:val="20"/>
        </w:rPr>
      </w:pPr>
    </w:p>
    <w:p w14:paraId="1947942F" w14:textId="77777777" w:rsidR="000E2E79" w:rsidRDefault="000E2E79" w:rsidP="000E2E79">
      <w:pPr>
        <w:pStyle w:val="NoSpacing"/>
        <w:jc w:val="both"/>
        <w:rPr>
          <w:rFonts w:ascii="Century Gothic" w:hAnsi="Century Gothic"/>
          <w:noProof/>
          <w:sz w:val="20"/>
          <w:szCs w:val="20"/>
        </w:rPr>
      </w:pPr>
    </w:p>
    <w:p w14:paraId="753FF4D3" w14:textId="7BE01BD5" w:rsidR="00EF2B31" w:rsidRPr="00C85FC4" w:rsidRDefault="00EF2B31" w:rsidP="00C85FC4">
      <w:pPr>
        <w:pStyle w:val="NoSpacing"/>
        <w:jc w:val="both"/>
        <w:rPr>
          <w:rFonts w:ascii="Arial" w:hAnsi="Arial" w:cs="Arial"/>
        </w:rPr>
      </w:pPr>
    </w:p>
    <w:sectPr w:rsidR="00EF2B31" w:rsidRPr="00C85FC4" w:rsidSect="00F51798">
      <w:headerReference w:type="default" r:id="rId10"/>
      <w:footerReference w:type="default" r:id="rId11"/>
      <w:headerReference w:type="first" r:id="rId12"/>
      <w:footerReference w:type="first" r:id="rId13"/>
      <w:pgSz w:w="11907" w:h="16839" w:code="9"/>
      <w:pgMar w:top="1418" w:right="1418" w:bottom="1418" w:left="1418" w:header="544" w:footer="64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780F2" w14:textId="77777777" w:rsidR="00BD4575" w:rsidRDefault="00BD4575" w:rsidP="00C5610F">
      <w:r>
        <w:separator/>
      </w:r>
    </w:p>
  </w:endnote>
  <w:endnote w:type="continuationSeparator" w:id="0">
    <w:p w14:paraId="75E631C3" w14:textId="77777777" w:rsidR="00BD4575" w:rsidRDefault="00BD4575" w:rsidP="00C56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wis721 Lt BT">
    <w:altName w:val="Arial"/>
    <w:charset w:val="00"/>
    <w:family w:val="swiss"/>
    <w:pitch w:val="variable"/>
    <w:sig w:usb0="00000001" w:usb1="1000204A" w:usb2="00000000" w:usb3="00000000" w:csb0="000000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8ED7D" w14:textId="77777777" w:rsidR="00EF2B31" w:rsidRDefault="00EF2B31" w:rsidP="00C5610F">
    <w:pPr>
      <w:pStyle w:val="Footer"/>
      <w:ind w:left="-1132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9CC1F" w14:textId="77777777" w:rsidR="00EF2B31" w:rsidRDefault="00073800" w:rsidP="00C5610F">
    <w:pPr>
      <w:pStyle w:val="Footer"/>
      <w:tabs>
        <w:tab w:val="clear" w:pos="4680"/>
        <w:tab w:val="clear" w:pos="9360"/>
        <w:tab w:val="left" w:pos="1590"/>
      </w:tabs>
      <w:ind w:left="-42"/>
    </w:pPr>
    <w:r>
      <w:rPr>
        <w:noProof/>
        <w:lang w:val="en-US"/>
      </w:rPr>
      <w:drawing>
        <wp:anchor distT="0" distB="0" distL="114300" distR="114300" simplePos="0" relativeHeight="251660288" behindDoc="0" locked="0" layoutInCell="1" allowOverlap="1" wp14:anchorId="4E248C97" wp14:editId="6B3264C8">
          <wp:simplePos x="0" y="0"/>
          <wp:positionH relativeFrom="page">
            <wp:align>left</wp:align>
          </wp:positionH>
          <wp:positionV relativeFrom="page">
            <wp:align>bottom</wp:align>
          </wp:positionV>
          <wp:extent cx="7560000" cy="1296000"/>
          <wp:effectExtent l="0" t="0" r="9525" b="0"/>
          <wp:wrapTopAndBottom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StIves_LTHD-0917-Final-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29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F2B14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98533B" w14:textId="77777777" w:rsidR="00BD4575" w:rsidRDefault="00BD4575" w:rsidP="00C5610F">
      <w:r>
        <w:separator/>
      </w:r>
    </w:p>
  </w:footnote>
  <w:footnote w:type="continuationSeparator" w:id="0">
    <w:p w14:paraId="7B54B69A" w14:textId="77777777" w:rsidR="00BD4575" w:rsidRDefault="00BD4575" w:rsidP="00C561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48195" w14:textId="77777777" w:rsidR="00EF2B31" w:rsidRPr="006A5482" w:rsidRDefault="00073800" w:rsidP="00C5610F">
    <w:pPr>
      <w:pStyle w:val="Header"/>
      <w:ind w:left="-629"/>
    </w:pPr>
    <w:r>
      <w:rPr>
        <w:noProof/>
        <w:lang w:val="en-US"/>
      </w:rPr>
      <w:drawing>
        <wp:anchor distT="0" distB="0" distL="114300" distR="114300" simplePos="0" relativeHeight="251661312" behindDoc="0" locked="0" layoutInCell="1" allowOverlap="1" wp14:anchorId="134FAEFF" wp14:editId="72F93457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900000" cy="1259640"/>
          <wp:effectExtent l="0" t="0" r="0" b="10795"/>
          <wp:wrapTight wrapText="bothSides">
            <wp:wrapPolygon edited="0">
              <wp:start x="0" y="0"/>
              <wp:lineTo x="0" y="21349"/>
              <wp:lineTo x="20731" y="21349"/>
              <wp:lineTo x="20731" y="0"/>
              <wp:lineTo x="0" y="0"/>
            </wp:wrapPolygon>
          </wp:wrapTight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StIves_LTHD-0917-Final-contheader-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0000" cy="1259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397A0" w14:textId="73ED614D" w:rsidR="00EF2B31" w:rsidRDefault="00073800" w:rsidP="00073800">
    <w:pPr>
      <w:pStyle w:val="Header"/>
      <w:tabs>
        <w:tab w:val="clear" w:pos="9360"/>
      </w:tabs>
      <w:ind w:right="-1418"/>
    </w:pPr>
    <w:r>
      <w:rPr>
        <w:noProof/>
        <w:lang w:val="en-US"/>
      </w:rPr>
      <w:drawing>
        <wp:anchor distT="0" distB="0" distL="114300" distR="114300" simplePos="0" relativeHeight="251663360" behindDoc="0" locked="0" layoutInCell="1" allowOverlap="1" wp14:anchorId="04851AEB" wp14:editId="74BAB317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1617840" cy="2879207"/>
          <wp:effectExtent l="0" t="0" r="8255" b="0"/>
          <wp:wrapSquare wrapText="bothSides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tIves_LTHD-0917-Final-header-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7840" cy="287920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22A39"/>
    <w:multiLevelType w:val="hybridMultilevel"/>
    <w:tmpl w:val="31A286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2855D1"/>
    <w:multiLevelType w:val="hybridMultilevel"/>
    <w:tmpl w:val="10F03B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181125"/>
    <w:multiLevelType w:val="hybridMultilevel"/>
    <w:tmpl w:val="241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2C7CFF"/>
    <w:multiLevelType w:val="hybridMultilevel"/>
    <w:tmpl w:val="0D6AE2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A334DF"/>
    <w:multiLevelType w:val="hybridMultilevel"/>
    <w:tmpl w:val="08FAA3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E114A5"/>
    <w:multiLevelType w:val="hybridMultilevel"/>
    <w:tmpl w:val="7B88A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094AD1"/>
    <w:multiLevelType w:val="hybridMultilevel"/>
    <w:tmpl w:val="B2D423C2"/>
    <w:lvl w:ilvl="0" w:tplc="12083B04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 w16cid:durableId="1368604442">
    <w:abstractNumId w:val="6"/>
  </w:num>
  <w:num w:numId="2" w16cid:durableId="1199271653">
    <w:abstractNumId w:val="0"/>
  </w:num>
  <w:num w:numId="3" w16cid:durableId="1340162623">
    <w:abstractNumId w:val="5"/>
  </w:num>
  <w:num w:numId="4" w16cid:durableId="1812096888">
    <w:abstractNumId w:val="2"/>
  </w:num>
  <w:num w:numId="5" w16cid:durableId="596716700">
    <w:abstractNumId w:val="1"/>
  </w:num>
  <w:num w:numId="6" w16cid:durableId="1570924615">
    <w:abstractNumId w:val="4"/>
  </w:num>
  <w:num w:numId="7" w16cid:durableId="10371972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3D4"/>
    <w:rsid w:val="00073800"/>
    <w:rsid w:val="000C608E"/>
    <w:rsid w:val="000E2E79"/>
    <w:rsid w:val="00134CE6"/>
    <w:rsid w:val="0019061A"/>
    <w:rsid w:val="001B327B"/>
    <w:rsid w:val="001D7413"/>
    <w:rsid w:val="001F0077"/>
    <w:rsid w:val="00244E85"/>
    <w:rsid w:val="00340B5B"/>
    <w:rsid w:val="003678DE"/>
    <w:rsid w:val="003A0E31"/>
    <w:rsid w:val="003D286D"/>
    <w:rsid w:val="003D64D5"/>
    <w:rsid w:val="00543097"/>
    <w:rsid w:val="0055033A"/>
    <w:rsid w:val="005A1398"/>
    <w:rsid w:val="005C1AC1"/>
    <w:rsid w:val="005D0E46"/>
    <w:rsid w:val="006E49D5"/>
    <w:rsid w:val="00761C5F"/>
    <w:rsid w:val="007A5EC8"/>
    <w:rsid w:val="007A60A2"/>
    <w:rsid w:val="008222E4"/>
    <w:rsid w:val="008723D4"/>
    <w:rsid w:val="008E7295"/>
    <w:rsid w:val="00941B66"/>
    <w:rsid w:val="009C63C2"/>
    <w:rsid w:val="009D2BF9"/>
    <w:rsid w:val="009E281B"/>
    <w:rsid w:val="00A2073A"/>
    <w:rsid w:val="00A23DCB"/>
    <w:rsid w:val="00A30022"/>
    <w:rsid w:val="00A76A9F"/>
    <w:rsid w:val="00B61A99"/>
    <w:rsid w:val="00B82329"/>
    <w:rsid w:val="00BD3217"/>
    <w:rsid w:val="00BD4575"/>
    <w:rsid w:val="00C764F4"/>
    <w:rsid w:val="00C76E3F"/>
    <w:rsid w:val="00C85FC4"/>
    <w:rsid w:val="00CA3E7C"/>
    <w:rsid w:val="00CE59A7"/>
    <w:rsid w:val="00CF19B1"/>
    <w:rsid w:val="00D32B38"/>
    <w:rsid w:val="00DF2B14"/>
    <w:rsid w:val="00E02418"/>
    <w:rsid w:val="00E038BD"/>
    <w:rsid w:val="00E27A3D"/>
    <w:rsid w:val="00E32EA8"/>
    <w:rsid w:val="00E37FCC"/>
    <w:rsid w:val="00E55CC0"/>
    <w:rsid w:val="00E6611A"/>
    <w:rsid w:val="00E93552"/>
    <w:rsid w:val="00EB3034"/>
    <w:rsid w:val="00EF2B31"/>
    <w:rsid w:val="00F51798"/>
    <w:rsid w:val="00FA60DA"/>
    <w:rsid w:val="00FB778E"/>
    <w:rsid w:val="00FD134A"/>
    <w:rsid w:val="00FF563E"/>
    <w:rsid w:val="040F655E"/>
    <w:rsid w:val="614BD30A"/>
    <w:rsid w:val="70C20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097985D"/>
  <w14:defaultImageDpi w14:val="300"/>
  <w15:docId w15:val="{39A648CD-0316-4C43-A783-BADA5F4E7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wis721 Lt BT" w:eastAsia="Times New Roman" w:hAnsi="Swis721 Lt BT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23D4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teLevel21">
    <w:name w:val="Note Level 21"/>
    <w:uiPriority w:val="1"/>
    <w:qFormat/>
    <w:rsid w:val="00D70120"/>
    <w:rPr>
      <w:szCs w:val="24"/>
    </w:rPr>
  </w:style>
  <w:style w:type="paragraph" w:styleId="Header">
    <w:name w:val="header"/>
    <w:basedOn w:val="Normal"/>
    <w:link w:val="HeaderChar"/>
    <w:uiPriority w:val="99"/>
    <w:unhideWhenUsed/>
    <w:rsid w:val="00FB778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B778E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B778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B778E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B77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778E"/>
    <w:rPr>
      <w:rFonts w:ascii="Tahoma" w:hAnsi="Tahoma" w:cs="Tahoma"/>
      <w:sz w:val="16"/>
      <w:szCs w:val="16"/>
      <w:lang w:val="en-GB"/>
    </w:rPr>
  </w:style>
  <w:style w:type="paragraph" w:styleId="NormalWeb">
    <w:name w:val="Normal (Web)"/>
    <w:basedOn w:val="Normal"/>
    <w:uiPriority w:val="99"/>
    <w:unhideWhenUsed/>
    <w:rsid w:val="008723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odyTextIndent">
    <w:name w:val="Body Text Indent"/>
    <w:basedOn w:val="Normal"/>
    <w:link w:val="BodyTextIndentChar"/>
    <w:rsid w:val="00C85FC4"/>
    <w:pPr>
      <w:spacing w:after="0" w:line="240" w:lineRule="auto"/>
      <w:ind w:left="720" w:hanging="720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C85FC4"/>
    <w:rPr>
      <w:rFonts w:ascii="Times New Roman" w:hAnsi="Times New Roman"/>
      <w:b/>
      <w:sz w:val="24"/>
    </w:rPr>
  </w:style>
  <w:style w:type="character" w:styleId="Hyperlink">
    <w:name w:val="Hyperlink"/>
    <w:basedOn w:val="DefaultParagraphFont"/>
    <w:uiPriority w:val="99"/>
    <w:unhideWhenUsed/>
    <w:rsid w:val="00C85FC4"/>
    <w:rPr>
      <w:color w:val="0000FF"/>
      <w:u w:val="single"/>
    </w:rPr>
  </w:style>
  <w:style w:type="paragraph" w:styleId="NoSpacing">
    <w:name w:val="No Spacing"/>
    <w:uiPriority w:val="1"/>
    <w:qFormat/>
    <w:rsid w:val="00C85FC4"/>
    <w:rPr>
      <w:rFonts w:asciiTheme="minorHAnsi" w:eastAsiaTheme="minorHAnsi" w:hAnsiTheme="minorHAnsi" w:cstheme="minorBidi"/>
      <w:sz w:val="22"/>
      <w:szCs w:val="22"/>
    </w:rPr>
  </w:style>
  <w:style w:type="paragraph" w:styleId="ListParagraph">
    <w:name w:val="List Paragraph"/>
    <w:basedOn w:val="Normal"/>
    <w:uiPriority w:val="34"/>
    <w:qFormat/>
    <w:rsid w:val="000E2E79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2017-18\new%20letterhead\StIves_LTHD-1017-Fin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7b98ebd-abf8-41b7-bed1-3839eaf20a76">
      <UserInfo>
        <DisplayName>Kay Goldsworthy</DisplayName>
        <AccountId>12</AccountId>
        <AccountType/>
      </UserInfo>
    </SharedWithUsers>
    <lcf76f155ced4ddcb4097134ff3c332f xmlns="812b99f2-a8a3-4743-be79-d14ba40a75e8">
      <Terms xmlns="http://schemas.microsoft.com/office/infopath/2007/PartnerControls"/>
    </lcf76f155ced4ddcb4097134ff3c332f>
    <TaxCatchAll xmlns="27b98ebd-abf8-41b7-bed1-3839eaf20a7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5FF73C51B87F7449EC73DE7DDD5FCA3" ma:contentTypeVersion="17" ma:contentTypeDescription="Create a new document." ma:contentTypeScope="" ma:versionID="a3e398e8f8714d803d31b4daf8555afc">
  <xsd:schema xmlns:xsd="http://www.w3.org/2001/XMLSchema" xmlns:xs="http://www.w3.org/2001/XMLSchema" xmlns:p="http://schemas.microsoft.com/office/2006/metadata/properties" xmlns:ns2="812b99f2-a8a3-4743-be79-d14ba40a75e8" xmlns:ns3="27b98ebd-abf8-41b7-bed1-3839eaf20a76" targetNamespace="http://schemas.microsoft.com/office/2006/metadata/properties" ma:root="true" ma:fieldsID="b8c307e48b95742215324a1b4c46e1ab" ns2:_="" ns3:_="">
    <xsd:import namespace="812b99f2-a8a3-4743-be79-d14ba40a75e8"/>
    <xsd:import namespace="27b98ebd-abf8-41b7-bed1-3839eaf20a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2b99f2-a8a3-4743-be79-d14ba40a75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73e3c3a-1a1d-4e0d-b2b7-6822c32e2d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b98ebd-abf8-41b7-bed1-3839eaf20a7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7deeb52-1f03-4c6e-b748-10b9096cbfad}" ma:internalName="TaxCatchAll" ma:showField="CatchAllData" ma:web="27b98ebd-abf8-41b7-bed1-3839eaf20a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64844B7-B0B7-469F-B738-4362838D91A5}">
  <ds:schemaRefs>
    <ds:schemaRef ds:uri="http://schemas.microsoft.com/office/2006/metadata/properties"/>
    <ds:schemaRef ds:uri="http://schemas.microsoft.com/office/infopath/2007/PartnerControls"/>
    <ds:schemaRef ds:uri="27b98ebd-abf8-41b7-bed1-3839eaf20a76"/>
    <ds:schemaRef ds:uri="812b99f2-a8a3-4743-be79-d14ba40a75e8"/>
  </ds:schemaRefs>
</ds:datastoreItem>
</file>

<file path=customXml/itemProps2.xml><?xml version="1.0" encoding="utf-8"?>
<ds:datastoreItem xmlns:ds="http://schemas.openxmlformats.org/officeDocument/2006/customXml" ds:itemID="{6A82DE63-4E14-4AC8-8175-DA8C1AF9CE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41E3FE-16B3-4142-96C2-B01E907CB1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2b99f2-a8a3-4743-be79-d14ba40a75e8"/>
    <ds:schemaRef ds:uri="27b98ebd-abf8-41b7-bed1-3839eaf20a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StIves_LTHD-1017-Final</Template>
  <TotalTime>3</TotalTime>
  <Pages>2</Pages>
  <Words>585</Words>
  <Characters>3460</Characters>
  <Application>Microsoft Office Word</Application>
  <DocSecurity>0</DocSecurity>
  <Lines>96</Lines>
  <Paragraphs>60</Paragraphs>
  <ScaleCrop>false</ScaleCrop>
  <Company/>
  <LinksUpToDate>false</LinksUpToDate>
  <CharactersWithSpaces>4056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Goldsworthy</dc:creator>
  <cp:keywords/>
  <dc:description/>
  <cp:lastModifiedBy>Alex Viner</cp:lastModifiedBy>
  <cp:revision>5</cp:revision>
  <cp:lastPrinted>2018-03-20T12:14:00Z</cp:lastPrinted>
  <dcterms:created xsi:type="dcterms:W3CDTF">2026-03-13T11:31:00Z</dcterms:created>
  <dcterms:modified xsi:type="dcterms:W3CDTF">2026-03-24T14:28:00Z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horIds_UIVersion_512">
    <vt:lpwstr>4</vt:lpwstr>
  </property>
  <property fmtid="{D5CDD505-2E9C-101B-9397-08002B2CF9AE}" pid="3" name="ContentTypeId">
    <vt:lpwstr>0x010100F5FF73C51B87F7449EC73DE7DDD5FCA3</vt:lpwstr>
  </property>
  <property fmtid="{D5CDD505-2E9C-101B-9397-08002B2CF9AE}" pid="4" name="ComplianceAssetId">
    <vt:lpwstr/>
  </property>
  <property fmtid="{D5CDD505-2E9C-101B-9397-08002B2CF9AE}" pid="5" name="AuthorIds_UIVersion_1024">
    <vt:lpwstr>4</vt:lpwstr>
  </property>
</Properties>
</file>